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F2F" w:rsidRPr="000C0E0C" w:rsidRDefault="00A45299" w:rsidP="00357D6E"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5127625</wp:posOffset>
                </wp:positionH>
                <wp:positionV relativeFrom="paragraph">
                  <wp:posOffset>63500</wp:posOffset>
                </wp:positionV>
                <wp:extent cx="3850640" cy="4318635"/>
                <wp:effectExtent l="0" t="0" r="16510" b="2476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0640" cy="4318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6F2F" w:rsidRDefault="005947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91783" cy="4204531"/>
                                  <wp:effectExtent l="0" t="0" r="4445" b="571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03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4956" cy="4208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03.75pt;margin-top:5pt;width:303.2pt;height:340.0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" strokecolor="#548dd4 [1951]" strokeweight="1.5pt">
                <v:textbox>
                  <w:txbxContent>
                    <w:p w:rsidR="00776F2F" w:rsidRDefault="0059472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91783" cy="4204531"/>
                            <wp:effectExtent l="0" t="0" r="4445" b="571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03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4956" cy="4208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76835</wp:posOffset>
                </wp:positionH>
                <wp:positionV relativeFrom="paragraph">
                  <wp:posOffset>59055</wp:posOffset>
                </wp:positionV>
                <wp:extent cx="4051935" cy="6581775"/>
                <wp:effectExtent l="76200" t="0" r="24765" b="104775"/>
                <wp:wrapNone/>
                <wp:docPr id="1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935" cy="658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76F2F" w:rsidRPr="00BE0671" w:rsidRDefault="00776F2F" w:rsidP="00F44720">
                            <w:pPr>
                              <w:ind w:right="-360"/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Anthony Carnevale Elementary Chorus - continued</w:t>
                            </w:r>
                          </w:p>
                          <w:p w:rsidR="00776F2F" w:rsidRDefault="00776F2F" w:rsidP="00F44720">
                            <w:pPr>
                              <w:ind w:right="-360"/>
                              <w:rPr>
                                <w:b/>
                                <w:color w:val="002060"/>
                                <w:sz w:val="16"/>
                                <w:szCs w:val="16"/>
                              </w:rPr>
                            </w:pPr>
                          </w:p>
                          <w:p w:rsidR="00776F2F" w:rsidRDefault="00776F2F"/>
                          <w:p w:rsidR="00776F2F" w:rsidRDefault="00776F2F"/>
                          <w:p w:rsidR="00776F2F" w:rsidRDefault="00776F2F"/>
                          <w:p w:rsidR="00776F2F" w:rsidRDefault="00776F2F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/>
                          <w:p w:rsidR="004F5960" w:rsidRDefault="004F59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95514" cy="1931350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038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5360" cy="1944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6.05pt;margin-top:4.65pt;width:319.05pt;height:51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" strokecolor="#548dd4 [1951]">
                <v:shadow on="t" opacity=".5" offset="-6pt,6pt"/>
                <v:textbox>
                  <w:txbxContent>
                    <w:p w:rsidR="00776F2F" w:rsidRPr="00BE0671" w:rsidRDefault="00776F2F" w:rsidP="00F44720">
                      <w:pPr>
                        <w:ind w:right="-360"/>
                        <w:rPr>
                          <w:b/>
                          <w:color w:val="00206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2060"/>
                          <w:sz w:val="20"/>
                          <w:szCs w:val="20"/>
                        </w:rPr>
                        <w:t>Anthony Carnevale Elementary Chorus - continued</w:t>
                      </w:r>
                    </w:p>
                    <w:p w:rsidR="00776F2F" w:rsidRDefault="00776F2F" w:rsidP="00F44720">
                      <w:pPr>
                        <w:ind w:right="-360"/>
                        <w:rPr>
                          <w:b/>
                          <w:color w:val="002060"/>
                          <w:sz w:val="16"/>
                          <w:szCs w:val="16"/>
                        </w:rPr>
                      </w:pPr>
                    </w:p>
                    <w:p w:rsidR="00776F2F" w:rsidRDefault="00776F2F"/>
                    <w:p w:rsidR="00776F2F" w:rsidRDefault="00776F2F"/>
                    <w:p w:rsidR="00776F2F" w:rsidRDefault="00776F2F"/>
                    <w:p w:rsidR="00776F2F" w:rsidRDefault="00776F2F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/>
                    <w:p w:rsidR="004F5960" w:rsidRDefault="004F59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95514" cy="1931350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038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5360" cy="19440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4287">
        <w:t xml:space="preserve">   </w:t>
      </w:r>
    </w:p>
    <w:p w:rsidR="00776F2F" w:rsidRPr="009A7ECC" w:rsidRDefault="00776F2F" w:rsidP="001E112F">
      <w:pPr>
        <w:tabs>
          <w:tab w:val="left" w:pos="9296"/>
        </w:tabs>
        <w:rPr>
          <w:b/>
          <w:szCs w:val="18"/>
        </w:rPr>
      </w:pPr>
      <w:r>
        <w:rPr>
          <w:b/>
          <w:szCs w:val="18"/>
        </w:rPr>
        <w:tab/>
        <w:t xml:space="preserve">                   </w:t>
      </w:r>
    </w:p>
    <w:p w:rsidR="00776F2F" w:rsidRDefault="00A45299" w:rsidP="001F1B6C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132460</wp:posOffset>
                </wp:positionH>
                <wp:positionV relativeFrom="paragraph">
                  <wp:posOffset>11857</wp:posOffset>
                </wp:positionV>
                <wp:extent cx="1546860" cy="2358640"/>
                <wp:effectExtent l="0" t="0" r="0" b="3810"/>
                <wp:wrapNone/>
                <wp:docPr id="1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235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43148" w:rsidRPr="00943148" w:rsidRDefault="00943148" w:rsidP="00943148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 xml:space="preserve">3-Room 210 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Alexa Morales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Juliana Long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Xiomara Castro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Leslie Laines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Carlos Cosme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Jared Rosales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Talia Palumbo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 xml:space="preserve">Mala-kai Costa 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William Cappello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Marcuslyne Sieh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Mame Sabally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Jennaya Pineda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Christopher Medrano</w:t>
                            </w:r>
                          </w:p>
                          <w:p w:rsidR="00266105" w:rsidRPr="00943148" w:rsidRDefault="00266105" w:rsidP="00943148">
                            <w:pPr>
                              <w:rPr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10.45pt;margin-top:.95pt;width:121.8pt;height:185.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" stroked="f">
                <v:textbox>
                  <w:txbxContent>
                    <w:p w:rsidR="00943148" w:rsidRPr="00943148" w:rsidRDefault="00943148" w:rsidP="00943148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 xml:space="preserve">3-Room 210 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Alexa Morales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Juliana Long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Xiomara Castro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Leslie Laines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Carlos Cosme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Jared Rosales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Talia Palumbo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 xml:space="preserve">Mala-kai Costa 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William Cappello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Marcuslyne Sieh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Mame Sabally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Jennaya Pineda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Christopher Medrano</w:t>
                      </w:r>
                    </w:p>
                    <w:p w:rsidR="00266105" w:rsidRPr="00943148" w:rsidRDefault="00266105" w:rsidP="00943148">
                      <w:pPr>
                        <w:rPr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2964180</wp:posOffset>
                </wp:positionH>
                <wp:positionV relativeFrom="paragraph">
                  <wp:posOffset>72390</wp:posOffset>
                </wp:positionV>
                <wp:extent cx="1005840" cy="6029325"/>
                <wp:effectExtent l="38100" t="38100" r="99060" b="104775"/>
                <wp:wrapNone/>
                <wp:docPr id="1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60293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230E" w:rsidRPr="00F726D6" w:rsidRDefault="001A230E" w:rsidP="0059435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94356" w:rsidRPr="00943148" w:rsidRDefault="00594356" w:rsidP="00594356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112-1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Kristana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Jocelyn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Ariana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General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Elijah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Ramon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Tania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DuJuan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Meileen*</w:t>
                            </w:r>
                          </w:p>
                          <w:p w:rsid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Hulbert</w:t>
                            </w:r>
                          </w:p>
                          <w:p w:rsidR="00743DEB" w:rsidRPr="00943148" w:rsidRDefault="00743DEB" w:rsidP="00943148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Yandel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Liana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106-1</w:t>
                            </w:r>
                          </w:p>
                          <w:p w:rsidR="00943148" w:rsidRPr="00943148" w:rsidRDefault="00707B2D" w:rsidP="00943148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Soph</w:t>
                            </w:r>
                            <w:r w:rsidR="00943148" w:rsidRPr="00943148">
                              <w:rPr>
                                <w:szCs w:val="18"/>
                              </w:rPr>
                              <w:t>ia*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Jamaris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Javien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Zaion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Natalie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Carli</w:t>
                            </w:r>
                            <w:r w:rsidR="00707B2D">
                              <w:rPr>
                                <w:szCs w:val="18"/>
                              </w:rPr>
                              <w:t>ys</w:t>
                            </w:r>
                            <w:proofErr w:type="spellEnd"/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Aliyah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Joseph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105-1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Johanah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Shalimar*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Myah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Karla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Jesaira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Denise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Raymondo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Wilson</w:t>
                            </w:r>
                          </w:p>
                          <w:p w:rsidR="00943148" w:rsidRDefault="00943148" w:rsidP="0094314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726D6" w:rsidRPr="00F726D6" w:rsidRDefault="00F726D6" w:rsidP="004660F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9" type="#_x0000_t202" style="position:absolute;margin-left:233.4pt;margin-top:5.7pt;width:79.2pt;height:474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" fillcolor="#92cddc [1944]" stroked="f" strokecolor="#92cddc [1944]" strokeweight="1pt">
                <v:fill color2="#daeef3 [664]" angle="135" focus="50%" type="gradient"/>
                <v:shadow on="t" color="black" opacity="26214f" origin="-.5,-.5" offset=".74836mm,.74836mm"/>
                <v:textbox>
                  <w:txbxContent>
                    <w:p w:rsidR="001A230E" w:rsidRPr="00F726D6" w:rsidRDefault="001A230E" w:rsidP="00594356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594356" w:rsidRPr="00943148" w:rsidRDefault="00594356" w:rsidP="00594356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112-1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Kristana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Jocelyn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Ariana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General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Elijah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Ramon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Tania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DuJuan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Meileen*</w:t>
                      </w:r>
                    </w:p>
                    <w:p w:rsid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Hulbert</w:t>
                      </w:r>
                    </w:p>
                    <w:p w:rsidR="00743DEB" w:rsidRPr="00943148" w:rsidRDefault="00743DEB" w:rsidP="00943148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Yandel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Liana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106-1</w:t>
                      </w:r>
                    </w:p>
                    <w:p w:rsidR="00943148" w:rsidRPr="00943148" w:rsidRDefault="00707B2D" w:rsidP="00943148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Soph</w:t>
                      </w:r>
                      <w:r w:rsidR="00943148" w:rsidRPr="00943148">
                        <w:rPr>
                          <w:szCs w:val="18"/>
                        </w:rPr>
                        <w:t>ia*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Jamaris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Javien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Zaion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Natalie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proofErr w:type="spellStart"/>
                      <w:r w:rsidRPr="00943148">
                        <w:rPr>
                          <w:szCs w:val="18"/>
                        </w:rPr>
                        <w:t>Carli</w:t>
                      </w:r>
                      <w:r w:rsidR="00707B2D">
                        <w:rPr>
                          <w:szCs w:val="18"/>
                        </w:rPr>
                        <w:t>ys</w:t>
                      </w:r>
                      <w:proofErr w:type="spellEnd"/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Aliyah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Joseph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105-1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Johanah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Shalimar*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Myah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Karla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Jesaira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Denise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Raymondo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Wilson</w:t>
                      </w:r>
                    </w:p>
                    <w:p w:rsidR="00943148" w:rsidRDefault="00943148" w:rsidP="00943148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F726D6" w:rsidRPr="00F726D6" w:rsidRDefault="00F726D6" w:rsidP="004660F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1775460</wp:posOffset>
                </wp:positionH>
                <wp:positionV relativeFrom="paragraph">
                  <wp:posOffset>80010</wp:posOffset>
                </wp:positionV>
                <wp:extent cx="1051560" cy="6029960"/>
                <wp:effectExtent l="0" t="0" r="15240" b="46990"/>
                <wp:wrapNone/>
                <wp:docPr id="1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60299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43148" w:rsidRDefault="00282F84" w:rsidP="00943148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3091D">
                              <w:rPr>
                                <w:b/>
                                <w:sz w:val="22"/>
                                <w:szCs w:val="22"/>
                              </w:rPr>
                              <w:t>Junior Chorus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t xml:space="preserve"> 207-2</w:t>
                            </w:r>
                          </w:p>
                          <w:p w:rsidR="00943148" w:rsidRDefault="00943148" w:rsidP="00943148">
                            <w:r>
                              <w:t>Jeralys*</w:t>
                            </w:r>
                          </w:p>
                          <w:p w:rsidR="00943148" w:rsidRDefault="00743DEB" w:rsidP="00943148">
                            <w:r>
                              <w:t>Yasmin</w:t>
                            </w:r>
                          </w:p>
                          <w:p w:rsidR="00943148" w:rsidRDefault="00943148" w:rsidP="00943148">
                            <w:r>
                              <w:t>David</w:t>
                            </w:r>
                          </w:p>
                          <w:p w:rsidR="00943148" w:rsidRDefault="00943148" w:rsidP="00943148">
                            <w:r>
                              <w:t>Antonio</w:t>
                            </w:r>
                          </w:p>
                          <w:p w:rsidR="00943148" w:rsidRDefault="00743DEB" w:rsidP="00943148">
                            <w:r>
                              <w:t>Daniella</w:t>
                            </w:r>
                          </w:p>
                          <w:p w:rsidR="00943148" w:rsidRDefault="00943148" w:rsidP="00943148">
                            <w:r>
                              <w:t>Ava</w:t>
                            </w:r>
                          </w:p>
                          <w:p w:rsidR="00943148" w:rsidRDefault="00943148" w:rsidP="00943148">
                            <w:r>
                              <w:t>Keylani</w:t>
                            </w:r>
                          </w:p>
                          <w:p w:rsidR="004660F7" w:rsidRDefault="00743DEB" w:rsidP="00943148">
                            <w:r>
                              <w:t>Marisol</w:t>
                            </w:r>
                          </w:p>
                          <w:p w:rsidR="00943148" w:rsidRDefault="00943148" w:rsidP="00943148"/>
                          <w:p w:rsidR="004660F7" w:rsidRDefault="00594356" w:rsidP="004660F7">
                            <w:r>
                              <w:t>206-2</w:t>
                            </w:r>
                          </w:p>
                          <w:p w:rsidR="00943148" w:rsidRDefault="00943148" w:rsidP="00943148">
                            <w:r>
                              <w:t>Kayleigh</w:t>
                            </w:r>
                          </w:p>
                          <w:p w:rsidR="00943148" w:rsidRDefault="00943148" w:rsidP="00943148">
                            <w:r>
                              <w:t>Shaylyn</w:t>
                            </w:r>
                          </w:p>
                          <w:p w:rsidR="00943148" w:rsidRDefault="00943148" w:rsidP="00943148">
                            <w:r>
                              <w:t>Sofia E.*</w:t>
                            </w:r>
                          </w:p>
                          <w:p w:rsidR="00943148" w:rsidRDefault="00943148" w:rsidP="00943148">
                            <w:r>
                              <w:t>Dalia</w:t>
                            </w:r>
                          </w:p>
                          <w:p w:rsidR="00935D84" w:rsidRDefault="00943148" w:rsidP="00943148">
                            <w:r>
                              <w:t>Eliana</w:t>
                            </w:r>
                          </w:p>
                          <w:p w:rsidR="00707B2D" w:rsidRDefault="00707B2D" w:rsidP="00707B2D">
                            <w:r>
                              <w:t>Gabriel</w:t>
                            </w:r>
                          </w:p>
                          <w:p w:rsidR="00943148" w:rsidRDefault="00943148" w:rsidP="00943148"/>
                          <w:p w:rsidR="00943148" w:rsidRDefault="00943148" w:rsidP="00943148">
                            <w:r>
                              <w:t>205-2</w:t>
                            </w:r>
                          </w:p>
                          <w:p w:rsidR="00943148" w:rsidRDefault="00943148" w:rsidP="00943148">
                            <w:r>
                              <w:t>Wisdom*</w:t>
                            </w:r>
                          </w:p>
                          <w:p w:rsidR="00943148" w:rsidRDefault="00943148" w:rsidP="00943148">
                            <w:r>
                              <w:t>Rony</w:t>
                            </w:r>
                          </w:p>
                          <w:p w:rsidR="00943148" w:rsidRDefault="00943148" w:rsidP="00943148">
                            <w:r>
                              <w:t>Leslie</w:t>
                            </w:r>
                          </w:p>
                          <w:p w:rsidR="00943148" w:rsidRDefault="00943148" w:rsidP="00943148">
                            <w:r>
                              <w:t>Aliyah</w:t>
                            </w:r>
                          </w:p>
                          <w:p w:rsidR="00943148" w:rsidRDefault="00943148" w:rsidP="00943148">
                            <w:proofErr w:type="spellStart"/>
                            <w:r>
                              <w:t>Darriana</w:t>
                            </w:r>
                            <w:proofErr w:type="spellEnd"/>
                          </w:p>
                          <w:p w:rsidR="00943148" w:rsidRDefault="00943148" w:rsidP="00943148">
                            <w:r>
                              <w:t>J’ziah</w:t>
                            </w:r>
                            <w:bookmarkStart w:id="0" w:name="_GoBack"/>
                            <w:bookmarkEnd w:id="0"/>
                          </w:p>
                          <w:p w:rsidR="00943148" w:rsidRDefault="00943148" w:rsidP="00943148"/>
                          <w:p w:rsidR="001A230E" w:rsidRDefault="001A230E" w:rsidP="001A230E">
                            <w:r>
                              <w:t>201-2</w:t>
                            </w:r>
                          </w:p>
                          <w:p w:rsidR="00943148" w:rsidRDefault="00943148" w:rsidP="00943148">
                            <w:r>
                              <w:t>Amanda</w:t>
                            </w:r>
                          </w:p>
                          <w:p w:rsidR="00943148" w:rsidRDefault="00943148" w:rsidP="00943148">
                            <w:r>
                              <w:t>Zakai</w:t>
                            </w:r>
                          </w:p>
                          <w:p w:rsidR="00943148" w:rsidRDefault="00943148" w:rsidP="00943148">
                            <w:r>
                              <w:t>Sydney</w:t>
                            </w:r>
                          </w:p>
                          <w:p w:rsidR="00943148" w:rsidRDefault="00943148" w:rsidP="00943148">
                            <w:r>
                              <w:t>Danna</w:t>
                            </w:r>
                          </w:p>
                          <w:p w:rsidR="00943148" w:rsidRDefault="00943148" w:rsidP="00943148">
                            <w:r>
                              <w:t>Emily*</w:t>
                            </w:r>
                          </w:p>
                          <w:p w:rsidR="00594356" w:rsidRDefault="00943148" w:rsidP="00943148">
                            <w:r>
                              <w:t>Anastasia</w:t>
                            </w:r>
                          </w:p>
                          <w:p w:rsidR="00707B2D" w:rsidRDefault="00707B2D" w:rsidP="00943148">
                            <w:r>
                              <w:t>Caleb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0" type="#_x0000_t202" style="position:absolute;margin-left:139.8pt;margin-top:6.3pt;width:82.8pt;height:474.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" fillcolor="#92cddc [1944]" stroked="f" strokecolor="#92cddc [1944]" strokeweight="1pt">
                <v:fill color2="#daeef3 [664]" angle="135" focus="50%" type="gradient"/>
                <v:shadow on="t" color="#205867 [1608]" opacity=".5" offset="1pt"/>
                <v:textbox>
                  <w:txbxContent>
                    <w:p w:rsidR="00943148" w:rsidRDefault="00282F84" w:rsidP="00943148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 w:rsidRPr="00B3091D">
                        <w:rPr>
                          <w:b/>
                          <w:sz w:val="22"/>
                          <w:szCs w:val="22"/>
                        </w:rPr>
                        <w:t>Junior Chorus</w:t>
                      </w:r>
                    </w:p>
                    <w:p w:rsidR="00943148" w:rsidRPr="00943148" w:rsidRDefault="00943148" w:rsidP="00943148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>
                        <w:t xml:space="preserve"> 207-2</w:t>
                      </w:r>
                    </w:p>
                    <w:p w:rsidR="00943148" w:rsidRDefault="00943148" w:rsidP="00943148">
                      <w:r>
                        <w:t>Jeralys*</w:t>
                      </w:r>
                    </w:p>
                    <w:p w:rsidR="00943148" w:rsidRDefault="00743DEB" w:rsidP="00943148">
                      <w:r>
                        <w:t>Yasmin</w:t>
                      </w:r>
                    </w:p>
                    <w:p w:rsidR="00943148" w:rsidRDefault="00943148" w:rsidP="00943148">
                      <w:r>
                        <w:t>David</w:t>
                      </w:r>
                    </w:p>
                    <w:p w:rsidR="00943148" w:rsidRDefault="00943148" w:rsidP="00943148">
                      <w:r>
                        <w:t>Antonio</w:t>
                      </w:r>
                    </w:p>
                    <w:p w:rsidR="00943148" w:rsidRDefault="00743DEB" w:rsidP="00943148">
                      <w:r>
                        <w:t>Daniella</w:t>
                      </w:r>
                    </w:p>
                    <w:p w:rsidR="00943148" w:rsidRDefault="00943148" w:rsidP="00943148">
                      <w:r>
                        <w:t>Ava</w:t>
                      </w:r>
                    </w:p>
                    <w:p w:rsidR="00943148" w:rsidRDefault="00943148" w:rsidP="00943148">
                      <w:r>
                        <w:t>Keylani</w:t>
                      </w:r>
                    </w:p>
                    <w:p w:rsidR="004660F7" w:rsidRDefault="00743DEB" w:rsidP="00943148">
                      <w:r>
                        <w:t>Marisol</w:t>
                      </w:r>
                    </w:p>
                    <w:p w:rsidR="00943148" w:rsidRDefault="00943148" w:rsidP="00943148"/>
                    <w:p w:rsidR="004660F7" w:rsidRDefault="00594356" w:rsidP="004660F7">
                      <w:r>
                        <w:t>206-2</w:t>
                      </w:r>
                    </w:p>
                    <w:p w:rsidR="00943148" w:rsidRDefault="00943148" w:rsidP="00943148">
                      <w:r>
                        <w:t>Kayleigh</w:t>
                      </w:r>
                    </w:p>
                    <w:p w:rsidR="00943148" w:rsidRDefault="00943148" w:rsidP="00943148">
                      <w:r>
                        <w:t>Shaylyn</w:t>
                      </w:r>
                    </w:p>
                    <w:p w:rsidR="00943148" w:rsidRDefault="00943148" w:rsidP="00943148">
                      <w:r>
                        <w:t>Sofia E.*</w:t>
                      </w:r>
                    </w:p>
                    <w:p w:rsidR="00943148" w:rsidRDefault="00943148" w:rsidP="00943148">
                      <w:r>
                        <w:t>Dalia</w:t>
                      </w:r>
                    </w:p>
                    <w:p w:rsidR="00935D84" w:rsidRDefault="00943148" w:rsidP="00943148">
                      <w:r>
                        <w:t>Eliana</w:t>
                      </w:r>
                    </w:p>
                    <w:p w:rsidR="00707B2D" w:rsidRDefault="00707B2D" w:rsidP="00707B2D">
                      <w:r>
                        <w:t>Gabriel</w:t>
                      </w:r>
                    </w:p>
                    <w:p w:rsidR="00943148" w:rsidRDefault="00943148" w:rsidP="00943148"/>
                    <w:p w:rsidR="00943148" w:rsidRDefault="00943148" w:rsidP="00943148">
                      <w:r>
                        <w:t>205-2</w:t>
                      </w:r>
                    </w:p>
                    <w:p w:rsidR="00943148" w:rsidRDefault="00943148" w:rsidP="00943148">
                      <w:r>
                        <w:t>Wisdom*</w:t>
                      </w:r>
                    </w:p>
                    <w:p w:rsidR="00943148" w:rsidRDefault="00943148" w:rsidP="00943148">
                      <w:r>
                        <w:t>Rony</w:t>
                      </w:r>
                    </w:p>
                    <w:p w:rsidR="00943148" w:rsidRDefault="00943148" w:rsidP="00943148">
                      <w:r>
                        <w:t>Leslie</w:t>
                      </w:r>
                    </w:p>
                    <w:p w:rsidR="00943148" w:rsidRDefault="00943148" w:rsidP="00943148">
                      <w:r>
                        <w:t>Aliyah</w:t>
                      </w:r>
                    </w:p>
                    <w:p w:rsidR="00943148" w:rsidRDefault="00943148" w:rsidP="00943148">
                      <w:proofErr w:type="spellStart"/>
                      <w:r>
                        <w:t>Darriana</w:t>
                      </w:r>
                      <w:proofErr w:type="spellEnd"/>
                    </w:p>
                    <w:p w:rsidR="00943148" w:rsidRDefault="00943148" w:rsidP="00943148">
                      <w:r>
                        <w:t>J’ziah</w:t>
                      </w:r>
                      <w:bookmarkStart w:id="1" w:name="_GoBack"/>
                      <w:bookmarkEnd w:id="1"/>
                    </w:p>
                    <w:p w:rsidR="00943148" w:rsidRDefault="00943148" w:rsidP="00943148"/>
                    <w:p w:rsidR="001A230E" w:rsidRDefault="001A230E" w:rsidP="001A230E">
                      <w:r>
                        <w:t>201-2</w:t>
                      </w:r>
                    </w:p>
                    <w:p w:rsidR="00943148" w:rsidRDefault="00943148" w:rsidP="00943148">
                      <w:r>
                        <w:t>Amanda</w:t>
                      </w:r>
                    </w:p>
                    <w:p w:rsidR="00943148" w:rsidRDefault="00943148" w:rsidP="00943148">
                      <w:r>
                        <w:t>Zakai</w:t>
                      </w:r>
                    </w:p>
                    <w:p w:rsidR="00943148" w:rsidRDefault="00943148" w:rsidP="00943148">
                      <w:r>
                        <w:t>Sydney</w:t>
                      </w:r>
                    </w:p>
                    <w:p w:rsidR="00943148" w:rsidRDefault="00943148" w:rsidP="00943148">
                      <w:r>
                        <w:t>Danna</w:t>
                      </w:r>
                    </w:p>
                    <w:p w:rsidR="00943148" w:rsidRDefault="00943148" w:rsidP="00943148">
                      <w:r>
                        <w:t>Emily*</w:t>
                      </w:r>
                    </w:p>
                    <w:p w:rsidR="00594356" w:rsidRDefault="00943148" w:rsidP="00943148">
                      <w:r>
                        <w:t>Anastasia</w:t>
                      </w:r>
                    </w:p>
                    <w:p w:rsidR="00707B2D" w:rsidRDefault="00707B2D" w:rsidP="00943148">
                      <w:r>
                        <w:t>Caleb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1470025</wp:posOffset>
                </wp:positionH>
                <wp:positionV relativeFrom="paragraph">
                  <wp:posOffset>7620</wp:posOffset>
                </wp:positionV>
                <wp:extent cx="1196340" cy="2588260"/>
                <wp:effectExtent l="0" t="0" r="3810" b="2540"/>
                <wp:wrapNone/>
                <wp:docPr id="1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588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6105" w:rsidRPr="00266105" w:rsidRDefault="00266105" w:rsidP="00266105">
                            <w:pPr>
                              <w:rPr>
                                <w:b/>
                                <w:szCs w:val="18"/>
                              </w:rPr>
                            </w:pPr>
                          </w:p>
                          <w:p w:rsidR="0094260B" w:rsidRPr="002B02FE" w:rsidRDefault="0094260B" w:rsidP="00266105">
                            <w:pPr>
                              <w:rPr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1" type="#_x0000_t202" style="position:absolute;margin-left:115.75pt;margin-top:.6pt;width:94.2pt;height:203.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" stroked="f">
                <v:textbox>
                  <w:txbxContent>
                    <w:p w:rsidR="00266105" w:rsidRPr="00266105" w:rsidRDefault="00266105" w:rsidP="00266105">
                      <w:pPr>
                        <w:rPr>
                          <w:b/>
                          <w:szCs w:val="18"/>
                        </w:rPr>
                      </w:pPr>
                    </w:p>
                    <w:p w:rsidR="0094260B" w:rsidRPr="002B02FE" w:rsidRDefault="0094260B" w:rsidP="00266105">
                      <w:pPr>
                        <w:rPr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ge">
                  <wp:posOffset>1736090</wp:posOffset>
                </wp:positionV>
                <wp:extent cx="1965325" cy="4664710"/>
                <wp:effectExtent l="0" t="0" r="0" b="2540"/>
                <wp:wrapNone/>
                <wp:docPr id="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5325" cy="4664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76F2F" w:rsidRPr="001369C5" w:rsidRDefault="00776F2F" w:rsidP="00EE03AA">
                            <w:pPr>
                              <w:pStyle w:val="Italics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2" type="#_x0000_t202" style="position:absolute;margin-left:84.7pt;margin-top:136.7pt;width:154.75pt;height:367.3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" filled="f" stroked="f">
                <v:textbox>
                  <w:txbxContent>
                    <w:p w:rsidR="00776F2F" w:rsidRPr="001369C5" w:rsidRDefault="00776F2F" w:rsidP="00EE03AA">
                      <w:pPr>
                        <w:pStyle w:val="Italics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6F2F" w:rsidRDefault="00776F2F" w:rsidP="001F1B6C"/>
    <w:p w:rsidR="00776F2F" w:rsidRDefault="00776F2F" w:rsidP="00F44720">
      <w:pPr>
        <w:tabs>
          <w:tab w:val="left" w:pos="10080"/>
        </w:tabs>
      </w:pPr>
      <w:r>
        <w:tab/>
      </w:r>
    </w:p>
    <w:p w:rsidR="00776F2F" w:rsidRDefault="00776F2F" w:rsidP="001F1B6C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Pr="00424C12" w:rsidRDefault="00776F2F" w:rsidP="00424C12"/>
    <w:p w:rsidR="00776F2F" w:rsidRDefault="00776F2F" w:rsidP="00B079D1">
      <w:pPr>
        <w:tabs>
          <w:tab w:val="left" w:pos="12147"/>
        </w:tabs>
      </w:pPr>
      <w:r>
        <w:tab/>
      </w:r>
    </w:p>
    <w:p w:rsidR="00776F2F" w:rsidRPr="00424C12" w:rsidRDefault="00A45299" w:rsidP="00424C12"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2FA3A95" wp14:editId="44A6273E">
                <wp:simplePos x="0" y="0"/>
                <wp:positionH relativeFrom="page">
                  <wp:posOffset>5715000</wp:posOffset>
                </wp:positionH>
                <wp:positionV relativeFrom="page">
                  <wp:posOffset>5055870</wp:posOffset>
                </wp:positionV>
                <wp:extent cx="3657600" cy="1421130"/>
                <wp:effectExtent l="57150" t="38100" r="76200" b="10287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4211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6F2F" w:rsidRPr="00E12947" w:rsidRDefault="00776F2F" w:rsidP="001369C5">
                            <w:pPr>
                              <w:pStyle w:val="Heading2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PlaceType">
                              <w:smartTag w:uri="urn:schemas-microsoft-com:office:smarttags" w:element="PlaceType">
                                <w:r w:rsidRPr="00E12947">
                                  <w:rPr>
                                    <w:color w:val="000000"/>
                                    <w:sz w:val="20"/>
                                    <w:szCs w:val="20"/>
                                  </w:rPr>
                                  <w:t>Anthony</w:t>
                                </w:r>
                              </w:smartTag>
                              <w:r w:rsidRPr="00E12947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smartTag w:uri="urn:schemas-microsoft-com:office:smarttags" w:element="PlaceType">
                                <w:r w:rsidRPr="00E12947">
                                  <w:rPr>
                                    <w:color w:val="000000"/>
                                    <w:sz w:val="20"/>
                                    <w:szCs w:val="20"/>
                                  </w:rPr>
                                  <w:t>Carnevale</w:t>
                                </w:r>
                              </w:smartTag>
                              <w:r w:rsidRPr="00E12947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smartTag w:uri="urn:schemas-microsoft-com:office:smarttags" w:element="PlaceType">
                                <w:r w:rsidRPr="00E12947">
                                  <w:rPr>
                                    <w:color w:val="000000"/>
                                    <w:sz w:val="20"/>
                                    <w:szCs w:val="20"/>
                                  </w:rPr>
                                  <w:t>Elementary school</w:t>
                                </w:r>
                              </w:smartTag>
                            </w:smartTag>
                          </w:p>
                          <w:p w:rsidR="00776F2F" w:rsidRPr="00E12947" w:rsidRDefault="00776F2F" w:rsidP="001369C5">
                            <w:pPr>
                              <w:pStyle w:val="Heading2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12947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presents</w:t>
                            </w:r>
                          </w:p>
                          <w:p w:rsidR="00776F2F" w:rsidRPr="00E12947" w:rsidRDefault="00B1424C" w:rsidP="001369C5">
                            <w:pPr>
                              <w:pStyle w:val="Heading1"/>
                              <w:rPr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000000"/>
                                <w:sz w:val="48"/>
                                <w:szCs w:val="48"/>
                              </w:rPr>
                              <w:t>Winter</w:t>
                            </w:r>
                            <w:r w:rsidR="00776F2F" w:rsidRPr="00E12947">
                              <w:rPr>
                                <w:color w:val="000000"/>
                                <w:sz w:val="48"/>
                                <w:szCs w:val="48"/>
                              </w:rPr>
                              <w:t xml:space="preserve"> Choral Concert</w:t>
                            </w:r>
                          </w:p>
                          <w:p w:rsidR="00776F2F" w:rsidRPr="00E12947" w:rsidRDefault="00A367F2" w:rsidP="004276A3">
                            <w:pPr>
                              <w:pStyle w:val="DateandTime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December 17, 2015</w:t>
                            </w:r>
                            <w:r w:rsidR="00776F2F" w:rsidRPr="00E12947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at 6:30 p.m. in the Gymnasium.</w:t>
                            </w:r>
                          </w:p>
                          <w:p w:rsidR="00776F2F" w:rsidRPr="00E12947" w:rsidRDefault="00776F2F" w:rsidP="004276A3">
                            <w:pPr>
                              <w:pStyle w:val="DateandTime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12947">
                              <w:rPr>
                                <w:color w:val="000000"/>
                                <w:sz w:val="20"/>
                                <w:szCs w:val="20"/>
                              </w:rPr>
                              <w:t>Under the direction of Mr. Maher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450pt;margin-top:398.1pt;width:4in;height:111.9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76F2F" w:rsidRPr="00E12947" w:rsidRDefault="00776F2F" w:rsidP="001369C5">
                      <w:pPr>
                        <w:pStyle w:val="Heading2"/>
                        <w:rPr>
                          <w:color w:val="000000"/>
                          <w:sz w:val="20"/>
                          <w:szCs w:val="20"/>
                        </w:rPr>
                      </w:pPr>
                      <w:smartTag w:uri="urn:schemas-microsoft-com:office:smarttags" w:element="PlaceType">
                        <w:smartTag w:uri="urn:schemas-microsoft-com:office:smarttags" w:element="PlaceType">
                          <w:r w:rsidRPr="00E12947">
                            <w:rPr>
                              <w:color w:val="000000"/>
                              <w:sz w:val="20"/>
                              <w:szCs w:val="20"/>
                            </w:rPr>
                            <w:t>Anthony</w:t>
                          </w:r>
                        </w:smartTag>
                        <w:r w:rsidRPr="00E12947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  <w:smartTag w:uri="urn:schemas-microsoft-com:office:smarttags" w:element="PlaceType">
                          <w:r w:rsidRPr="00E12947">
                            <w:rPr>
                              <w:color w:val="000000"/>
                              <w:sz w:val="20"/>
                              <w:szCs w:val="20"/>
                            </w:rPr>
                            <w:t>Carnevale</w:t>
                          </w:r>
                        </w:smartTag>
                        <w:r w:rsidRPr="00E12947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  <w:smartTag w:uri="urn:schemas-microsoft-com:office:smarttags" w:element="PlaceType">
                          <w:r w:rsidRPr="00E12947">
                            <w:rPr>
                              <w:color w:val="000000"/>
                              <w:sz w:val="20"/>
                              <w:szCs w:val="20"/>
                            </w:rPr>
                            <w:t>Elementary school</w:t>
                          </w:r>
                        </w:smartTag>
                      </w:smartTag>
                    </w:p>
                    <w:p w:rsidR="00776F2F" w:rsidRPr="00E12947" w:rsidRDefault="00776F2F" w:rsidP="001369C5">
                      <w:pPr>
                        <w:pStyle w:val="Heading2"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E12947">
                        <w:rPr>
                          <w:color w:val="000000"/>
                          <w:sz w:val="20"/>
                          <w:szCs w:val="20"/>
                        </w:rPr>
                        <w:t xml:space="preserve"> presents</w:t>
                      </w:r>
                    </w:p>
                    <w:p w:rsidR="00776F2F" w:rsidRPr="00E12947" w:rsidRDefault="00B1424C" w:rsidP="001369C5">
                      <w:pPr>
                        <w:pStyle w:val="Heading1"/>
                        <w:rPr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color w:val="000000"/>
                          <w:sz w:val="48"/>
                          <w:szCs w:val="48"/>
                        </w:rPr>
                        <w:t>Winter</w:t>
                      </w:r>
                      <w:r w:rsidR="00776F2F" w:rsidRPr="00E12947">
                        <w:rPr>
                          <w:color w:val="000000"/>
                          <w:sz w:val="48"/>
                          <w:szCs w:val="48"/>
                        </w:rPr>
                        <w:t xml:space="preserve"> Choral Concert</w:t>
                      </w:r>
                    </w:p>
                    <w:p w:rsidR="00776F2F" w:rsidRPr="00E12947" w:rsidRDefault="00A367F2" w:rsidP="004276A3">
                      <w:pPr>
                        <w:pStyle w:val="DateandTime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December 17, 2015</w:t>
                      </w:r>
                      <w:r w:rsidR="00776F2F" w:rsidRPr="00E12947">
                        <w:rPr>
                          <w:color w:val="000000"/>
                          <w:sz w:val="20"/>
                          <w:szCs w:val="20"/>
                        </w:rPr>
                        <w:t xml:space="preserve"> at 6:30 p.m. in the Gymnasium.</w:t>
                      </w:r>
                    </w:p>
                    <w:p w:rsidR="00776F2F" w:rsidRPr="00E12947" w:rsidRDefault="00776F2F" w:rsidP="004276A3">
                      <w:pPr>
                        <w:pStyle w:val="DateandTime"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E12947">
                        <w:rPr>
                          <w:color w:val="000000"/>
                          <w:sz w:val="20"/>
                          <w:szCs w:val="20"/>
                        </w:rPr>
                        <w:t>Under the direction of Mr. Maher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6F2F" w:rsidRDefault="00776F2F" w:rsidP="001F1B6C"/>
    <w:p w:rsidR="00776F2F" w:rsidRDefault="00776F2F" w:rsidP="00424C12">
      <w:pPr>
        <w:tabs>
          <w:tab w:val="left" w:pos="10023"/>
        </w:tabs>
      </w:pPr>
      <w:r>
        <w:tab/>
      </w:r>
    </w:p>
    <w:p w:rsidR="00776F2F" w:rsidRDefault="00A31498" w:rsidP="001F1B6C"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45F182A" wp14:editId="7F2F04A8">
                <wp:simplePos x="0" y="0"/>
                <wp:positionH relativeFrom="column">
                  <wp:posOffset>132080</wp:posOffset>
                </wp:positionH>
                <wp:positionV relativeFrom="paragraph">
                  <wp:posOffset>93980</wp:posOffset>
                </wp:positionV>
                <wp:extent cx="1483995" cy="1525270"/>
                <wp:effectExtent l="57150" t="38100" r="78105" b="9398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995" cy="1525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6F2F" w:rsidRPr="0094260B" w:rsidRDefault="00776F2F" w:rsidP="00B504ED">
                            <w:pP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Special thanks to:</w:t>
                            </w:r>
                          </w:p>
                          <w:p w:rsidR="00776F2F" w:rsidRPr="0094260B" w:rsidRDefault="001A230E" w:rsidP="00B504ED">
                            <w:pP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Mrs. Boisclair </w:t>
                            </w:r>
                            <w:r w:rsidR="00776F2F" w:rsidRP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and all the faculty and staff for their hel</w:t>
                            </w:r>
                            <w:r w:rsid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p in making this event possible!</w:t>
                            </w:r>
                          </w:p>
                          <w:p w:rsidR="00776F2F" w:rsidRDefault="00776F2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10.4pt;margin-top:7.4pt;width:116.85pt;height:120.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76F2F" w:rsidRPr="0094260B" w:rsidRDefault="00776F2F" w:rsidP="00B504ED">
                      <w:pPr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 w:rsidRPr="0094260B">
                        <w:rPr>
                          <w:b/>
                          <w:i/>
                          <w:sz w:val="20"/>
                          <w:szCs w:val="20"/>
                        </w:rPr>
                        <w:t>Special thanks to:</w:t>
                      </w:r>
                    </w:p>
                    <w:p w:rsidR="00776F2F" w:rsidRPr="0094260B" w:rsidRDefault="001A230E" w:rsidP="00B504ED">
                      <w:pPr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i/>
                          <w:sz w:val="20"/>
                          <w:szCs w:val="20"/>
                        </w:rPr>
                        <w:t xml:space="preserve">Mrs. Boisclair </w:t>
                      </w:r>
                      <w:r w:rsidR="00776F2F" w:rsidRPr="0094260B">
                        <w:rPr>
                          <w:b/>
                          <w:i/>
                          <w:sz w:val="20"/>
                          <w:szCs w:val="20"/>
                        </w:rPr>
                        <w:t>and all the faculty and staff for their hel</w:t>
                      </w:r>
                      <w:r w:rsidR="0094260B">
                        <w:rPr>
                          <w:b/>
                          <w:i/>
                          <w:sz w:val="20"/>
                          <w:szCs w:val="20"/>
                        </w:rPr>
                        <w:t>p in making this event possible!</w:t>
                      </w:r>
                    </w:p>
                    <w:p w:rsidR="00776F2F" w:rsidRDefault="00776F2F"/>
                  </w:txbxContent>
                </v:textbox>
              </v:shape>
            </w:pict>
          </mc:Fallback>
        </mc:AlternateContent>
      </w:r>
    </w:p>
    <w:p w:rsidR="00776F2F" w:rsidRPr="00B079D1" w:rsidRDefault="00776F2F" w:rsidP="00B079D1"/>
    <w:p w:rsidR="00776F2F" w:rsidRPr="00B079D1" w:rsidRDefault="00776F2F" w:rsidP="00B079D1"/>
    <w:p w:rsidR="00776F2F" w:rsidRPr="00B079D1" w:rsidRDefault="00776F2F" w:rsidP="00B079D1"/>
    <w:p w:rsidR="00776F2F" w:rsidRPr="00B079D1" w:rsidRDefault="00776F2F" w:rsidP="00B079D1"/>
    <w:p w:rsidR="00776F2F" w:rsidRPr="00B079D1" w:rsidRDefault="00776F2F" w:rsidP="00B079D1"/>
    <w:p w:rsidR="00776F2F" w:rsidRDefault="00776F2F" w:rsidP="001F1B6C"/>
    <w:p w:rsidR="00776F2F" w:rsidRDefault="00A45299" w:rsidP="00B079D1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132715</wp:posOffset>
                </wp:positionV>
                <wp:extent cx="3657600" cy="414020"/>
                <wp:effectExtent l="57150" t="38100" r="76200" b="100330"/>
                <wp:wrapNone/>
                <wp:docPr id="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140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6F2F" w:rsidRDefault="00776F2F" w:rsidP="00B079D1">
                            <w:pPr>
                              <w:jc w:val="center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Mari-Ellen Boisclair- Principal</w:t>
                            </w:r>
                          </w:p>
                          <w:p w:rsidR="00776F2F" w:rsidRPr="00BE0671" w:rsidRDefault="00181F08" w:rsidP="00B079D1">
                            <w:pPr>
                              <w:jc w:val="center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Kimberly-Ann Zona</w:t>
                            </w:r>
                            <w:r w:rsidR="00776F2F">
                              <w:rPr>
                                <w:i/>
                                <w:sz w:val="16"/>
                                <w:szCs w:val="16"/>
                              </w:rPr>
                              <w:t xml:space="preserve"> – </w:t>
                            </w:r>
                            <w:r w:rsidR="00F76C06">
                              <w:rPr>
                                <w:i/>
                                <w:sz w:val="16"/>
                                <w:szCs w:val="16"/>
                              </w:rPr>
                              <w:t>Assistant Principal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5" type="#_x0000_t202" style="position:absolute;left:0;text-align:left;margin-left:414pt;margin-top:10.45pt;width:4in;height:32.6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76F2F" w:rsidRDefault="00776F2F" w:rsidP="00B079D1">
                      <w:pPr>
                        <w:jc w:val="center"/>
                        <w:rPr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16"/>
                          <w:szCs w:val="16"/>
                        </w:rPr>
                        <w:t>Mari-Ellen Boisclair- Principal</w:t>
                      </w:r>
                    </w:p>
                    <w:p w:rsidR="00776F2F" w:rsidRPr="00BE0671" w:rsidRDefault="00181F08" w:rsidP="00B079D1">
                      <w:pPr>
                        <w:jc w:val="center"/>
                        <w:rPr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16"/>
                          <w:szCs w:val="16"/>
                        </w:rPr>
                        <w:t>Kimberly-Ann Zona</w:t>
                      </w:r>
                      <w:r w:rsidR="00776F2F">
                        <w:rPr>
                          <w:i/>
                          <w:sz w:val="16"/>
                          <w:szCs w:val="16"/>
                        </w:rPr>
                        <w:t xml:space="preserve"> – </w:t>
                      </w:r>
                      <w:r w:rsidR="00F76C06">
                        <w:rPr>
                          <w:i/>
                          <w:sz w:val="16"/>
                          <w:szCs w:val="16"/>
                        </w:rPr>
                        <w:t>Assistant Principal</w:t>
                      </w:r>
                    </w:p>
                  </w:txbxContent>
                </v:textbox>
              </v:shape>
            </w:pict>
          </mc:Fallback>
        </mc:AlternateContent>
      </w:r>
    </w:p>
    <w:p w:rsidR="00776F2F" w:rsidRDefault="00776F2F" w:rsidP="001F1B6C"/>
    <w:p w:rsidR="00776F2F" w:rsidRDefault="00776F2F" w:rsidP="00B079D1">
      <w:pPr>
        <w:tabs>
          <w:tab w:val="left" w:pos="8480"/>
        </w:tabs>
      </w:pPr>
      <w:r>
        <w:tab/>
      </w:r>
    </w:p>
    <w:p w:rsidR="00776F2F" w:rsidRPr="000C0E0C" w:rsidRDefault="00776F2F" w:rsidP="001F1B6C">
      <w:r w:rsidRPr="00B079D1">
        <w:br w:type="page"/>
      </w:r>
    </w:p>
    <w:p w:rsidR="00776F2F" w:rsidRPr="000C0E0C" w:rsidRDefault="00C82998" w:rsidP="00952157">
      <w:pPr>
        <w:tabs>
          <w:tab w:val="left" w:pos="3257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BB041EF" wp14:editId="13DE486A">
                <wp:simplePos x="0" y="0"/>
                <wp:positionH relativeFrom="column">
                  <wp:posOffset>6515735</wp:posOffset>
                </wp:positionH>
                <wp:positionV relativeFrom="paragraph">
                  <wp:posOffset>114935</wp:posOffset>
                </wp:positionV>
                <wp:extent cx="1278890" cy="6622415"/>
                <wp:effectExtent l="0" t="0" r="16510" b="26035"/>
                <wp:wrapNone/>
                <wp:docPr id="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8890" cy="662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84E" w:rsidRPr="00943148" w:rsidRDefault="001B484E" w:rsidP="001B484E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>4-Room 219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Jaden Marcano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Aidyn Jackson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Chantha Phrasavath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Tiny Latpakdy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Alexa Rodriguez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Natalia Arellano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Johnathan Arreaza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Selena Mora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Flor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Burdie</w:t>
                            </w:r>
                            <w:proofErr w:type="spellEnd"/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Kiara Parker</w:t>
                            </w:r>
                          </w:p>
                          <w:p w:rsidR="00A31498" w:rsidRDefault="00A31498" w:rsidP="001B484E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1B484E" w:rsidRPr="00943148" w:rsidRDefault="001B484E" w:rsidP="001B484E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>4-Room 217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Yasemin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Eksiozlee</w:t>
                            </w:r>
                            <w:proofErr w:type="spellEnd"/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Chace Culpepper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Jeffry Orellana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Yuridia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Gamarro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Melanie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Eusbio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Rashel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Cajias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>-Roca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Yanahi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Maldonado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Rachel Santos</w:t>
                            </w:r>
                          </w:p>
                          <w:p w:rsid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Yasmin Hernandez</w:t>
                            </w:r>
                          </w:p>
                          <w:p w:rsidR="00A31498" w:rsidRDefault="00A31498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Cs w:val="18"/>
                              </w:rPr>
                              <w:t>Nevah</w:t>
                            </w:r>
                            <w:proofErr w:type="spellEnd"/>
                            <w:r>
                              <w:rPr>
                                <w:szCs w:val="18"/>
                              </w:rPr>
                              <w:t xml:space="preserve"> Gomez</w:t>
                            </w:r>
                          </w:p>
                          <w:p w:rsidR="00A31498" w:rsidRDefault="00A31498" w:rsidP="001B484E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Jeremy Young</w:t>
                            </w:r>
                          </w:p>
                          <w:p w:rsidR="00A31498" w:rsidRPr="001B484E" w:rsidRDefault="00A31498" w:rsidP="001B484E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Abigail</w:t>
                            </w:r>
                            <w:r w:rsidR="00AC572C"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AC572C">
                              <w:rPr>
                                <w:szCs w:val="18"/>
                              </w:rPr>
                              <w:t>Ombijan</w:t>
                            </w:r>
                            <w:proofErr w:type="spellEnd"/>
                          </w:p>
                          <w:p w:rsidR="001B484E" w:rsidRPr="00943148" w:rsidRDefault="001B484E" w:rsidP="001B484E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943148" w:rsidRPr="00943148" w:rsidRDefault="00943148" w:rsidP="00943148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>4-Room 213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Dekyrah</w:t>
                            </w:r>
                            <w:proofErr w:type="spellEnd"/>
                            <w:r w:rsidRPr="00943148">
                              <w:rPr>
                                <w:szCs w:val="18"/>
                              </w:rPr>
                              <w:t xml:space="preserve"> Smith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 xml:space="preserve">Journee </w:t>
                            </w: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Correia</w:t>
                            </w:r>
                            <w:proofErr w:type="spellEnd"/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Charlize Romero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 xml:space="preserve">Jayden </w:t>
                            </w: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Mieses</w:t>
                            </w:r>
                            <w:proofErr w:type="spellEnd"/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Nate Smith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Corey Araujo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Bejamin</w:t>
                            </w:r>
                            <w:proofErr w:type="spellEnd"/>
                            <w:r w:rsidRPr="00943148">
                              <w:rPr>
                                <w:szCs w:val="18"/>
                              </w:rPr>
                              <w:t xml:space="preserve"> Bong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 xml:space="preserve">Joshua </w:t>
                            </w: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Debanka</w:t>
                            </w:r>
                            <w:proofErr w:type="spellEnd"/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La’Sondra</w:t>
                            </w:r>
                            <w:proofErr w:type="spellEnd"/>
                            <w:r w:rsidRPr="00943148">
                              <w:rPr>
                                <w:szCs w:val="18"/>
                              </w:rPr>
                              <w:t xml:space="preserve"> Jordan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 xml:space="preserve">Laila </w:t>
                            </w: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Evora</w:t>
                            </w:r>
                            <w:proofErr w:type="spellEnd"/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Angeline Tapia</w:t>
                            </w:r>
                          </w:p>
                          <w:p w:rsidR="00776F2F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943148">
                              <w:rPr>
                                <w:szCs w:val="18"/>
                              </w:rPr>
                              <w:t>Ailani</w:t>
                            </w:r>
                            <w:proofErr w:type="spellEnd"/>
                            <w:r w:rsidRPr="00943148">
                              <w:rPr>
                                <w:szCs w:val="18"/>
                              </w:rPr>
                              <w:t xml:space="preserve"> Reed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A31498" w:rsidRDefault="00A3149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Cs w:val="18"/>
                              </w:rPr>
                              <w:t>Krisity</w:t>
                            </w:r>
                            <w:proofErr w:type="spellEnd"/>
                            <w:r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Cs w:val="18"/>
                              </w:rPr>
                              <w:t>Sanethavong</w:t>
                            </w:r>
                            <w:proofErr w:type="spellEnd"/>
                          </w:p>
                          <w:p w:rsidR="00C82998" w:rsidRPr="00943148" w:rsidRDefault="00C82998" w:rsidP="00943148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Cs w:val="18"/>
                              </w:rPr>
                              <w:t>Irie</w:t>
                            </w:r>
                            <w:proofErr w:type="spellEnd"/>
                            <w:r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Cs w:val="18"/>
                              </w:rPr>
                              <w:t>Albizu</w:t>
                            </w:r>
                            <w:proofErr w:type="spellEnd"/>
                          </w:p>
                          <w:p w:rsidR="00943148" w:rsidRDefault="0094314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6" type="#_x0000_t202" style="position:absolute;margin-left:513.05pt;margin-top:9.05pt;width:100.7pt;height:521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" strokecolor="white">
                <v:textbox>
                  <w:txbxContent>
                    <w:p w:rsidR="001B484E" w:rsidRPr="00943148" w:rsidRDefault="001B484E" w:rsidP="001B484E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>4-Room 219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Jaden Marcano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Aidyn Jackson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Chantha Phrasavath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Tiny Latpakdy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Alexa Rodriguez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Natalia Arellano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Johnathan Arreaza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Selena Mora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Flor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Burdie</w:t>
                      </w:r>
                      <w:proofErr w:type="spellEnd"/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Kiara Parker</w:t>
                      </w:r>
                    </w:p>
                    <w:p w:rsidR="00A31498" w:rsidRDefault="00A31498" w:rsidP="001B484E">
                      <w:pPr>
                        <w:rPr>
                          <w:szCs w:val="18"/>
                        </w:rPr>
                      </w:pPr>
                    </w:p>
                    <w:p w:rsidR="001B484E" w:rsidRPr="00943148" w:rsidRDefault="001B484E" w:rsidP="001B484E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>4-Room 217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Yasemin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Eksiozlee</w:t>
                      </w:r>
                      <w:proofErr w:type="spellEnd"/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Chace Culpepper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Jeffry Orellana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Yuridia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Gamarro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Melanie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Eusbio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Rashel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Cajias</w:t>
                      </w:r>
                      <w:proofErr w:type="spellEnd"/>
                      <w:r w:rsidRPr="001B484E">
                        <w:rPr>
                          <w:szCs w:val="18"/>
                        </w:rPr>
                        <w:t>-Roca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Yanahi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Maldonado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Rachel Santos</w:t>
                      </w:r>
                    </w:p>
                    <w:p w:rsid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Yasmin Hernandez</w:t>
                      </w:r>
                    </w:p>
                    <w:p w:rsidR="00A31498" w:rsidRDefault="00A31498" w:rsidP="001B484E">
                      <w:pPr>
                        <w:rPr>
                          <w:szCs w:val="18"/>
                        </w:rPr>
                      </w:pPr>
                      <w:proofErr w:type="spellStart"/>
                      <w:r>
                        <w:rPr>
                          <w:szCs w:val="18"/>
                        </w:rPr>
                        <w:t>Nevah</w:t>
                      </w:r>
                      <w:proofErr w:type="spellEnd"/>
                      <w:r>
                        <w:rPr>
                          <w:szCs w:val="18"/>
                        </w:rPr>
                        <w:t xml:space="preserve"> Gomez</w:t>
                      </w:r>
                    </w:p>
                    <w:p w:rsidR="00A31498" w:rsidRDefault="00A31498" w:rsidP="001B484E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Jeremy Young</w:t>
                      </w:r>
                    </w:p>
                    <w:p w:rsidR="00A31498" w:rsidRPr="001B484E" w:rsidRDefault="00A31498" w:rsidP="001B484E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Abigail</w:t>
                      </w:r>
                      <w:r w:rsidR="00AC572C"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 w:rsidR="00AC572C">
                        <w:rPr>
                          <w:szCs w:val="18"/>
                        </w:rPr>
                        <w:t>Ombijan</w:t>
                      </w:r>
                      <w:proofErr w:type="spellEnd"/>
                    </w:p>
                    <w:p w:rsidR="001B484E" w:rsidRPr="00943148" w:rsidRDefault="001B484E" w:rsidP="001B484E">
                      <w:pPr>
                        <w:rPr>
                          <w:szCs w:val="18"/>
                        </w:rPr>
                      </w:pPr>
                    </w:p>
                    <w:p w:rsidR="00943148" w:rsidRPr="00943148" w:rsidRDefault="00943148" w:rsidP="00943148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>4-Room 213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proofErr w:type="spellStart"/>
                      <w:r w:rsidRPr="00943148">
                        <w:rPr>
                          <w:szCs w:val="18"/>
                        </w:rPr>
                        <w:t>Dekyrah</w:t>
                      </w:r>
                      <w:proofErr w:type="spellEnd"/>
                      <w:r w:rsidRPr="00943148">
                        <w:rPr>
                          <w:szCs w:val="18"/>
                        </w:rPr>
                        <w:t xml:space="preserve"> Smith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 xml:space="preserve">Journee </w:t>
                      </w:r>
                      <w:proofErr w:type="spellStart"/>
                      <w:r w:rsidRPr="00943148">
                        <w:rPr>
                          <w:szCs w:val="18"/>
                        </w:rPr>
                        <w:t>Correia</w:t>
                      </w:r>
                      <w:proofErr w:type="spellEnd"/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Charlize Romero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 xml:space="preserve">Jayden </w:t>
                      </w:r>
                      <w:proofErr w:type="spellStart"/>
                      <w:r w:rsidRPr="00943148">
                        <w:rPr>
                          <w:szCs w:val="18"/>
                        </w:rPr>
                        <w:t>Mieses</w:t>
                      </w:r>
                      <w:proofErr w:type="spellEnd"/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Nate Smith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Corey Araujo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proofErr w:type="spellStart"/>
                      <w:r w:rsidRPr="00943148">
                        <w:rPr>
                          <w:szCs w:val="18"/>
                        </w:rPr>
                        <w:t>Bejamin</w:t>
                      </w:r>
                      <w:proofErr w:type="spellEnd"/>
                      <w:r w:rsidRPr="00943148">
                        <w:rPr>
                          <w:szCs w:val="18"/>
                        </w:rPr>
                        <w:t xml:space="preserve"> Bong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 xml:space="preserve">Joshua </w:t>
                      </w:r>
                      <w:proofErr w:type="spellStart"/>
                      <w:r w:rsidRPr="00943148">
                        <w:rPr>
                          <w:szCs w:val="18"/>
                        </w:rPr>
                        <w:t>Debanka</w:t>
                      </w:r>
                      <w:proofErr w:type="spellEnd"/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proofErr w:type="spellStart"/>
                      <w:r w:rsidRPr="00943148">
                        <w:rPr>
                          <w:szCs w:val="18"/>
                        </w:rPr>
                        <w:t>La’Sondra</w:t>
                      </w:r>
                      <w:proofErr w:type="spellEnd"/>
                      <w:r w:rsidRPr="00943148">
                        <w:rPr>
                          <w:szCs w:val="18"/>
                        </w:rPr>
                        <w:t xml:space="preserve"> Jordan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 xml:space="preserve">Laila </w:t>
                      </w:r>
                      <w:proofErr w:type="spellStart"/>
                      <w:r w:rsidRPr="00943148">
                        <w:rPr>
                          <w:szCs w:val="18"/>
                        </w:rPr>
                        <w:t>Evora</w:t>
                      </w:r>
                      <w:proofErr w:type="spellEnd"/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Angeline Tapia</w:t>
                      </w:r>
                    </w:p>
                    <w:p w:rsidR="00776F2F" w:rsidRDefault="00943148" w:rsidP="00943148">
                      <w:pPr>
                        <w:rPr>
                          <w:szCs w:val="18"/>
                        </w:rPr>
                      </w:pPr>
                      <w:proofErr w:type="spellStart"/>
                      <w:r w:rsidRPr="00943148">
                        <w:rPr>
                          <w:szCs w:val="18"/>
                        </w:rPr>
                        <w:t>Ailani</w:t>
                      </w:r>
                      <w:proofErr w:type="spellEnd"/>
                      <w:r w:rsidRPr="00943148">
                        <w:rPr>
                          <w:szCs w:val="18"/>
                        </w:rPr>
                        <w:t xml:space="preserve"> Reed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A31498" w:rsidRDefault="00A31498" w:rsidP="00943148">
                      <w:pPr>
                        <w:rPr>
                          <w:szCs w:val="18"/>
                        </w:rPr>
                      </w:pPr>
                      <w:proofErr w:type="spellStart"/>
                      <w:r>
                        <w:rPr>
                          <w:szCs w:val="18"/>
                        </w:rPr>
                        <w:t>Krisity</w:t>
                      </w:r>
                      <w:proofErr w:type="spellEnd"/>
                      <w:r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Cs w:val="18"/>
                        </w:rPr>
                        <w:t>Sanethavong</w:t>
                      </w:r>
                      <w:proofErr w:type="spellEnd"/>
                    </w:p>
                    <w:p w:rsidR="00C82998" w:rsidRPr="00943148" w:rsidRDefault="00C82998" w:rsidP="00943148">
                      <w:pPr>
                        <w:rPr>
                          <w:szCs w:val="18"/>
                        </w:rPr>
                      </w:pPr>
                      <w:proofErr w:type="spellStart"/>
                      <w:r>
                        <w:rPr>
                          <w:szCs w:val="18"/>
                        </w:rPr>
                        <w:t>Irie</w:t>
                      </w:r>
                      <w:proofErr w:type="spellEnd"/>
                      <w:r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Cs w:val="18"/>
                        </w:rPr>
                        <w:t>Albizu</w:t>
                      </w:r>
                      <w:proofErr w:type="spellEnd"/>
                    </w:p>
                    <w:p w:rsidR="00943148" w:rsidRDefault="0094314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0264DE8" wp14:editId="4887952C">
                <wp:simplePos x="0" y="0"/>
                <wp:positionH relativeFrom="column">
                  <wp:posOffset>7784465</wp:posOffset>
                </wp:positionH>
                <wp:positionV relativeFrom="paragraph">
                  <wp:posOffset>129540</wp:posOffset>
                </wp:positionV>
                <wp:extent cx="1401445" cy="6387465"/>
                <wp:effectExtent l="0" t="0" r="8255" b="0"/>
                <wp:wrapNone/>
                <wp:docPr id="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1445" cy="6387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43148" w:rsidRPr="00943148" w:rsidRDefault="00943148" w:rsidP="00943148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>3-Room 212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Kamilah Barley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Jocelyne Hernandez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Jaliah Phanthavong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Kadaisha Quaranta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Laelannie Rodriguez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Jayriel Marcano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Neriah Nhar-Matko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Daniel Sierra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Abner Velasquez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b/>
                                <w:szCs w:val="18"/>
                              </w:rPr>
                            </w:pPr>
                          </w:p>
                          <w:p w:rsidR="00943148" w:rsidRPr="00943148" w:rsidRDefault="00943148" w:rsidP="00943148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943148">
                              <w:rPr>
                                <w:b/>
                                <w:szCs w:val="18"/>
                              </w:rPr>
                              <w:t>3-Room 211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Navell Jackson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Morricia Bryant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Franchesca Jordan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Thiago Zabala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Anthony DeLeon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Jasmin Herrera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Allison Lastor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943148" w:rsidRPr="00943148" w:rsidRDefault="00943148" w:rsidP="00943148">
                            <w:pPr>
                              <w:rPr>
                                <w:szCs w:val="18"/>
                              </w:rPr>
                            </w:pPr>
                            <w:r w:rsidRPr="00943148">
                              <w:rPr>
                                <w:szCs w:val="18"/>
                              </w:rPr>
                              <w:t>Ashley Morales</w:t>
                            </w:r>
                          </w:p>
                          <w:p w:rsidR="00943148" w:rsidRDefault="00A31498" w:rsidP="00943148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Christian Ordonez</w:t>
                            </w:r>
                          </w:p>
                          <w:p w:rsidR="00A31498" w:rsidRDefault="00A31498" w:rsidP="0094314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A31498" w:rsidRDefault="00A31498" w:rsidP="00943148">
                            <w:pPr>
                              <w:jc w:val="both"/>
                              <w:rPr>
                                <w:i/>
                              </w:rPr>
                            </w:pPr>
                          </w:p>
                          <w:p w:rsidR="00A31498" w:rsidRDefault="00A31498" w:rsidP="00943148">
                            <w:pPr>
                              <w:jc w:val="both"/>
                              <w:rPr>
                                <w:i/>
                              </w:rPr>
                            </w:pPr>
                          </w:p>
                          <w:p w:rsidR="00943148" w:rsidRPr="00943148" w:rsidRDefault="00943148" w:rsidP="00943148">
                            <w:pPr>
                              <w:jc w:val="both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*denotes group leaders!</w:t>
                            </w:r>
                          </w:p>
                          <w:p w:rsidR="001A230E" w:rsidRDefault="001A230E" w:rsidP="00532F3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1A230E" w:rsidRDefault="00943148" w:rsidP="00532F3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943148">
                              <w:rPr>
                                <w:rFonts w:ascii="Calibri" w:eastAsia="Calibri" w:hAnsi="Calibri"/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DF74883" wp14:editId="72A5A54D">
                                  <wp:extent cx="1186741" cy="2179178"/>
                                  <wp:effectExtent l="19050" t="0" r="13970" b="697865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9355" cy="2183978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2F32" w:rsidRPr="00532F32" w:rsidRDefault="00532F32" w:rsidP="00943148">
                            <w:pPr>
                              <w:pStyle w:val="ListParagraph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266105" w:rsidRPr="00532F32" w:rsidRDefault="00266105" w:rsidP="00266105">
                            <w:pPr>
                              <w:pStyle w:val="ListParagraph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7" type="#_x0000_t202" style="position:absolute;margin-left:612.95pt;margin-top:10.2pt;width:110.35pt;height:502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" stroked="f">
                <v:textbox>
                  <w:txbxContent>
                    <w:p w:rsidR="00943148" w:rsidRPr="00943148" w:rsidRDefault="00943148" w:rsidP="00943148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>3-Room 212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Kamilah Barley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Jocelyne Hernandez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Jaliah Phanthavong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Kadaisha Quaranta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Laelannie Rodriguez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Jayriel Marcano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Neriah Nhar-Matko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Daniel Sierra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Abner Velasquez</w:t>
                      </w:r>
                    </w:p>
                    <w:p w:rsidR="00943148" w:rsidRPr="00943148" w:rsidRDefault="00943148" w:rsidP="00943148">
                      <w:pPr>
                        <w:rPr>
                          <w:b/>
                          <w:szCs w:val="18"/>
                        </w:rPr>
                      </w:pPr>
                    </w:p>
                    <w:p w:rsidR="00943148" w:rsidRPr="00943148" w:rsidRDefault="00943148" w:rsidP="00943148">
                      <w:pPr>
                        <w:rPr>
                          <w:b/>
                          <w:szCs w:val="18"/>
                        </w:rPr>
                      </w:pPr>
                      <w:r w:rsidRPr="00943148">
                        <w:rPr>
                          <w:b/>
                          <w:szCs w:val="18"/>
                        </w:rPr>
                        <w:t>3-Room 211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Navell Jackson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Morricia Bryant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Franchesca Jordan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Thiago Zabala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Anthony DeLeon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Jasmin Herrera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Allison Lastor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943148" w:rsidRPr="00943148" w:rsidRDefault="00943148" w:rsidP="00943148">
                      <w:pPr>
                        <w:rPr>
                          <w:szCs w:val="18"/>
                        </w:rPr>
                      </w:pPr>
                      <w:r w:rsidRPr="00943148">
                        <w:rPr>
                          <w:szCs w:val="18"/>
                        </w:rPr>
                        <w:t>Ashley Morales</w:t>
                      </w:r>
                    </w:p>
                    <w:p w:rsidR="00943148" w:rsidRDefault="00A31498" w:rsidP="00943148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Christian Ordonez</w:t>
                      </w:r>
                    </w:p>
                    <w:p w:rsidR="00A31498" w:rsidRDefault="00A31498" w:rsidP="00943148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A31498" w:rsidRDefault="00A31498" w:rsidP="00943148">
                      <w:pPr>
                        <w:jc w:val="both"/>
                        <w:rPr>
                          <w:i/>
                        </w:rPr>
                      </w:pPr>
                    </w:p>
                    <w:p w:rsidR="00A31498" w:rsidRDefault="00A31498" w:rsidP="00943148">
                      <w:pPr>
                        <w:jc w:val="both"/>
                        <w:rPr>
                          <w:i/>
                        </w:rPr>
                      </w:pPr>
                    </w:p>
                    <w:p w:rsidR="00943148" w:rsidRPr="00943148" w:rsidRDefault="00943148" w:rsidP="00943148">
                      <w:pPr>
                        <w:jc w:val="both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*denotes group leaders!</w:t>
                      </w:r>
                    </w:p>
                    <w:p w:rsidR="001A230E" w:rsidRDefault="001A230E" w:rsidP="00532F32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1A230E" w:rsidRDefault="00943148" w:rsidP="00532F32">
                      <w:pPr>
                        <w:rPr>
                          <w:sz w:val="22"/>
                          <w:szCs w:val="22"/>
                        </w:rPr>
                      </w:pPr>
                      <w:r w:rsidRPr="00943148">
                        <w:rPr>
                          <w:rFonts w:ascii="Calibri" w:eastAsia="Calibri" w:hAnsi="Calibri"/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DF74883" wp14:editId="72A5A54D">
                            <wp:extent cx="1186741" cy="2179178"/>
                            <wp:effectExtent l="19050" t="0" r="13970" b="697865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9355" cy="2183978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32F32" w:rsidRPr="00532F32" w:rsidRDefault="00532F32" w:rsidP="00943148">
                      <w:pPr>
                        <w:pStyle w:val="ListParagraph"/>
                        <w:jc w:val="both"/>
                        <w:rPr>
                          <w:sz w:val="22"/>
                          <w:szCs w:val="22"/>
                        </w:rPr>
                      </w:pPr>
                    </w:p>
                    <w:p w:rsidR="00266105" w:rsidRPr="00532F32" w:rsidRDefault="00266105" w:rsidP="00266105">
                      <w:pPr>
                        <w:pStyle w:val="ListParagraph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472954D" wp14:editId="0AD6560F">
                <wp:simplePos x="0" y="0"/>
                <wp:positionH relativeFrom="column">
                  <wp:posOffset>5130800</wp:posOffset>
                </wp:positionH>
                <wp:positionV relativeFrom="paragraph">
                  <wp:posOffset>137160</wp:posOffset>
                </wp:positionV>
                <wp:extent cx="1381125" cy="6499225"/>
                <wp:effectExtent l="0" t="0" r="28575" b="15875"/>
                <wp:wrapNone/>
                <wp:docPr id="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649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84E" w:rsidRPr="001B484E" w:rsidRDefault="001B484E" w:rsidP="001B484E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1B484E">
                              <w:rPr>
                                <w:b/>
                                <w:szCs w:val="18"/>
                              </w:rPr>
                              <w:t>5-Room 216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Bethany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DeJesus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Breana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Kubbe</w:t>
                            </w:r>
                            <w:proofErr w:type="spellEnd"/>
                          </w:p>
                          <w:p w:rsid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Steven Cabrera</w:t>
                            </w:r>
                          </w:p>
                          <w:p w:rsidR="00A31498" w:rsidRDefault="00A31498" w:rsidP="001B484E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Daniella Sosa*</w:t>
                            </w:r>
                          </w:p>
                          <w:p w:rsidR="00A31498" w:rsidRPr="001B484E" w:rsidRDefault="00A31498" w:rsidP="001B484E">
                            <w:pPr>
                              <w:rPr>
                                <w:szCs w:val="18"/>
                              </w:rPr>
                            </w:pPr>
                            <w:r>
                              <w:rPr>
                                <w:szCs w:val="18"/>
                              </w:rPr>
                              <w:t>Tyler Hoy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1B484E" w:rsidRPr="001B484E" w:rsidRDefault="001B484E" w:rsidP="001B484E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1B484E">
                              <w:rPr>
                                <w:b/>
                                <w:szCs w:val="18"/>
                              </w:rPr>
                              <w:t>5-Room 215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Sebastian Campos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Haddassah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Marroquin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Rayna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Flori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Itzel Esquivel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Edith Cortes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Gabriella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Sciarra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Alexis Hathaway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Shaun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Gaumond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Katty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Tzoy-Calicio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Vinasia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Barletta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Jayon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Monroe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Camille Clay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</w:p>
                          <w:p w:rsidR="001B484E" w:rsidRPr="001B484E" w:rsidRDefault="001B484E" w:rsidP="001B484E">
                            <w:pPr>
                              <w:rPr>
                                <w:b/>
                                <w:szCs w:val="18"/>
                              </w:rPr>
                            </w:pPr>
                            <w:r w:rsidRPr="001B484E">
                              <w:rPr>
                                <w:b/>
                                <w:szCs w:val="18"/>
                              </w:rPr>
                              <w:t>5-Room 214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Amberly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Chieffallo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Jasmine Morales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Richard Orellana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Alexia Arellano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Josiah Nhar-Matko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 xml:space="preserve">Ashley Herrera </w:t>
                            </w: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Mantanico</w:t>
                            </w:r>
                            <w:proofErr w:type="spellEnd"/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proofErr w:type="spellStart"/>
                            <w:r w:rsidRPr="001B484E">
                              <w:rPr>
                                <w:szCs w:val="18"/>
                              </w:rPr>
                              <w:t>Maglene</w:t>
                            </w:r>
                            <w:proofErr w:type="spellEnd"/>
                            <w:r w:rsidRPr="001B484E">
                              <w:rPr>
                                <w:szCs w:val="18"/>
                              </w:rPr>
                              <w:t xml:space="preserve"> Comfort-Diaz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Alessandra Ortiz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Sergio Espinoza</w:t>
                            </w:r>
                          </w:p>
                          <w:p w:rsidR="001B484E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Stephany Rivera</w:t>
                            </w:r>
                            <w:r w:rsidR="00A31498">
                              <w:rPr>
                                <w:szCs w:val="18"/>
                              </w:rPr>
                              <w:t>*</w:t>
                            </w:r>
                          </w:p>
                          <w:p w:rsidR="00282F84" w:rsidRPr="001B484E" w:rsidRDefault="001B484E" w:rsidP="001B484E">
                            <w:pPr>
                              <w:rPr>
                                <w:szCs w:val="18"/>
                              </w:rPr>
                            </w:pPr>
                            <w:r w:rsidRPr="001B484E">
                              <w:rPr>
                                <w:szCs w:val="18"/>
                              </w:rPr>
                              <w:t>Amy Morales</w:t>
                            </w:r>
                          </w:p>
                          <w:p w:rsidR="00776F2F" w:rsidRDefault="00776F2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1A230E" w:rsidRDefault="001A230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8" type="#_x0000_t202" style="position:absolute;margin-left:404pt;margin-top:10.8pt;width:108.75pt;height:511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" strokecolor="white">
                <v:textbox>
                  <w:txbxContent>
                    <w:p w:rsidR="001B484E" w:rsidRPr="001B484E" w:rsidRDefault="001B484E" w:rsidP="001B484E">
                      <w:pPr>
                        <w:rPr>
                          <w:b/>
                          <w:szCs w:val="18"/>
                        </w:rPr>
                      </w:pPr>
                      <w:r w:rsidRPr="001B484E">
                        <w:rPr>
                          <w:b/>
                          <w:szCs w:val="18"/>
                        </w:rPr>
                        <w:t>5-Room 216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Bethany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DeJesus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Breana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Kubbe</w:t>
                      </w:r>
                      <w:proofErr w:type="spellEnd"/>
                    </w:p>
                    <w:p w:rsid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Steven Cabrera</w:t>
                      </w:r>
                    </w:p>
                    <w:p w:rsidR="00A31498" w:rsidRDefault="00A31498" w:rsidP="001B484E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Daniella Sosa*</w:t>
                      </w:r>
                    </w:p>
                    <w:p w:rsidR="00A31498" w:rsidRPr="001B484E" w:rsidRDefault="00A31498" w:rsidP="001B484E">
                      <w:pPr>
                        <w:rPr>
                          <w:szCs w:val="18"/>
                        </w:rPr>
                      </w:pPr>
                      <w:r>
                        <w:rPr>
                          <w:szCs w:val="18"/>
                        </w:rPr>
                        <w:t>Tyler Hoy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</w:p>
                    <w:p w:rsidR="001B484E" w:rsidRPr="001B484E" w:rsidRDefault="001B484E" w:rsidP="001B484E">
                      <w:pPr>
                        <w:rPr>
                          <w:b/>
                          <w:szCs w:val="18"/>
                        </w:rPr>
                      </w:pPr>
                      <w:r w:rsidRPr="001B484E">
                        <w:rPr>
                          <w:b/>
                          <w:szCs w:val="18"/>
                        </w:rPr>
                        <w:t>5-Room 215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Sebastian Campos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Haddassah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Marroquin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Rayna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Flori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Itzel Esquivel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Edith Cortes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Gabriella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Sciarra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Alexis Hathaway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Shaun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Gaumond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Katty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Tzoy-Calicio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Vinasia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Barletta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Jayon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Monroe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Camille Clay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</w:p>
                    <w:p w:rsidR="001B484E" w:rsidRPr="001B484E" w:rsidRDefault="001B484E" w:rsidP="001B484E">
                      <w:pPr>
                        <w:rPr>
                          <w:b/>
                          <w:szCs w:val="18"/>
                        </w:rPr>
                      </w:pPr>
                      <w:r w:rsidRPr="001B484E">
                        <w:rPr>
                          <w:b/>
                          <w:szCs w:val="18"/>
                        </w:rPr>
                        <w:t>5-Room 214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Amberly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Chieffallo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Jasmine Morales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Richard Orellana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Alexia Arellano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Josiah Nhar-Matko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 xml:space="preserve">Ashley Herrera </w:t>
                      </w:r>
                      <w:proofErr w:type="spellStart"/>
                      <w:r w:rsidRPr="001B484E">
                        <w:rPr>
                          <w:szCs w:val="18"/>
                        </w:rPr>
                        <w:t>Mantanico</w:t>
                      </w:r>
                      <w:proofErr w:type="spellEnd"/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proofErr w:type="spellStart"/>
                      <w:r w:rsidRPr="001B484E">
                        <w:rPr>
                          <w:szCs w:val="18"/>
                        </w:rPr>
                        <w:t>Maglene</w:t>
                      </w:r>
                      <w:proofErr w:type="spellEnd"/>
                      <w:r w:rsidRPr="001B484E">
                        <w:rPr>
                          <w:szCs w:val="18"/>
                        </w:rPr>
                        <w:t xml:space="preserve"> Comfort-Diaz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Alessandra Ortiz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Sergio Espinoza</w:t>
                      </w:r>
                    </w:p>
                    <w:p w:rsidR="001B484E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Stephany Rivera</w:t>
                      </w:r>
                      <w:r w:rsidR="00A31498">
                        <w:rPr>
                          <w:szCs w:val="18"/>
                        </w:rPr>
                        <w:t>*</w:t>
                      </w:r>
                    </w:p>
                    <w:p w:rsidR="00282F84" w:rsidRPr="001B484E" w:rsidRDefault="001B484E" w:rsidP="001B484E">
                      <w:pPr>
                        <w:rPr>
                          <w:szCs w:val="18"/>
                        </w:rPr>
                      </w:pPr>
                      <w:r w:rsidRPr="001B484E">
                        <w:rPr>
                          <w:szCs w:val="18"/>
                        </w:rPr>
                        <w:t>Amy Morales</w:t>
                      </w:r>
                    </w:p>
                    <w:p w:rsidR="00776F2F" w:rsidRDefault="00776F2F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1A230E" w:rsidRDefault="001A230E"/>
                  </w:txbxContent>
                </v:textbox>
              </v:shape>
            </w:pict>
          </mc:Fallback>
        </mc:AlternateContent>
      </w:r>
      <w:r w:rsidR="00292372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898B75B" wp14:editId="45BF132C">
                <wp:simplePos x="0" y="0"/>
                <wp:positionH relativeFrom="page">
                  <wp:posOffset>676275</wp:posOffset>
                </wp:positionH>
                <wp:positionV relativeFrom="page">
                  <wp:posOffset>485775</wp:posOffset>
                </wp:positionV>
                <wp:extent cx="3667125" cy="6625590"/>
                <wp:effectExtent l="0" t="0" r="28575" b="22860"/>
                <wp:wrapNone/>
                <wp:docPr id="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7125" cy="66255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2452A" w:rsidRDefault="00B2452A" w:rsidP="00551A7E">
                            <w:pPr>
                              <w:pStyle w:val="SectionTitles"/>
                            </w:pPr>
                          </w:p>
                          <w:p w:rsidR="00776F2F" w:rsidRPr="00F44720" w:rsidRDefault="00776F2F" w:rsidP="00551A7E">
                            <w:pPr>
                              <w:pStyle w:val="SectionTitles"/>
                              <w:rPr>
                                <w:color w:val="002060"/>
                              </w:rPr>
                            </w:pPr>
                            <w:r w:rsidRPr="00F44720">
                              <w:rPr>
                                <w:color w:val="002060"/>
                              </w:rPr>
                              <w:t xml:space="preserve">Program - </w:t>
                            </w:r>
                          </w:p>
                          <w:p w:rsidR="00667688" w:rsidRPr="00667688" w:rsidRDefault="00667688" w:rsidP="00551A7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1028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Greeting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– </w:t>
                            </w:r>
                            <w:r w:rsidRPr="00F21B89">
                              <w:rPr>
                                <w:i/>
                                <w:sz w:val="20"/>
                                <w:szCs w:val="20"/>
                              </w:rPr>
                              <w:t>Mrs. Boisclair / Mr. Maher</w:t>
                            </w:r>
                          </w:p>
                          <w:p w:rsidR="00F25640" w:rsidRDefault="00F25640" w:rsidP="00551A7E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667688" w:rsidRPr="00F21B89" w:rsidRDefault="00427A2E" w:rsidP="00551A7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1028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Junior Chorus</w:t>
                            </w:r>
                            <w:r w:rsidRPr="00F21B89">
                              <w:rPr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Pr="00F21B89">
                              <w:rPr>
                                <w:i/>
                                <w:sz w:val="22"/>
                                <w:szCs w:val="22"/>
                              </w:rPr>
                              <w:t>grades 1 &amp; 2</w:t>
                            </w:r>
                          </w:p>
                          <w:p w:rsidR="00776F2F" w:rsidRPr="00427A2E" w:rsidRDefault="00A45299" w:rsidP="00551A7E">
                            <w:pPr>
                              <w:rPr>
                                <w:i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Howdy</w:t>
                            </w:r>
                            <w:r w:rsidR="004F3A3B">
                              <w:rPr>
                                <w:sz w:val="20"/>
                                <w:szCs w:val="20"/>
                              </w:rPr>
                              <w:tab/>
                            </w:r>
                            <w:r w:rsidR="00B85DE0">
                              <w:rPr>
                                <w:sz w:val="20"/>
                                <w:szCs w:val="20"/>
                              </w:rPr>
                              <w:tab/>
                            </w:r>
                            <w:r w:rsidR="00B85DE0">
                              <w:rPr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667688" w:rsidRPr="004F3A3B" w:rsidRDefault="004F3A3B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F3A3B"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  <w:r w:rsidRPr="004F3A3B"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  <w:r w:rsidRPr="004F3A3B"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  <w:r w:rsidRPr="004F3A3B"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</w:p>
                          <w:p w:rsidR="00427A2E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The Apple Song</w:t>
                            </w:r>
                            <w:r w:rsidR="00427A2E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427A2E">
                              <w:rPr>
                                <w:i/>
                                <w:sz w:val="22"/>
                                <w:szCs w:val="22"/>
                              </w:rPr>
                              <w:tab/>
                            </w:r>
                            <w:r w:rsidR="00427A2E">
                              <w:rPr>
                                <w:i/>
                                <w:sz w:val="22"/>
                                <w:szCs w:val="22"/>
                              </w:rPr>
                              <w:tab/>
                            </w:r>
                            <w:r w:rsidR="00667688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776F2F" w:rsidRPr="00667688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759C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F3A3B" w:rsidRDefault="004F3A3B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776F2F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Footprints In The Snow</w:t>
                            </w:r>
                            <w:r w:rsidR="00667688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F16C65">
                              <w:rPr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 w:rsidR="00B85DE0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F16C6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27A2E" w:rsidRPr="00F21B89" w:rsidRDefault="00427A2E" w:rsidP="00551A7E">
                            <w:pPr>
                              <w:rPr>
                                <w:sz w:val="24"/>
                              </w:rPr>
                            </w:pPr>
                          </w:p>
                          <w:p w:rsidR="004428A5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 xml:space="preserve">We Are The </w:t>
                            </w:r>
                            <w:r w:rsidR="00A31498">
                              <w:rPr>
                                <w:i/>
                                <w:sz w:val="24"/>
                              </w:rPr>
                              <w:t>Penguins</w:t>
                            </w:r>
                            <w:r w:rsidR="00F25640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25640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25640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E023C0">
                              <w:rPr>
                                <w:i/>
                                <w:sz w:val="24"/>
                              </w:rPr>
                              <w:t xml:space="preserve">  </w:t>
                            </w:r>
                          </w:p>
                          <w:p w:rsidR="00F25640" w:rsidRDefault="00F25640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427A2E" w:rsidRPr="00F21B89" w:rsidRDefault="00427A2E" w:rsidP="00551A7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1028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Chorus </w:t>
                            </w:r>
                            <w:r w:rsidRPr="00F21B89">
                              <w:rPr>
                                <w:sz w:val="28"/>
                                <w:szCs w:val="28"/>
                              </w:rPr>
                              <w:t xml:space="preserve">– </w:t>
                            </w:r>
                            <w:r w:rsidRPr="00F21B89">
                              <w:rPr>
                                <w:i/>
                                <w:sz w:val="22"/>
                                <w:szCs w:val="22"/>
                              </w:rPr>
                              <w:t>grade</w:t>
                            </w:r>
                            <w:r w:rsidR="00F21B89">
                              <w:rPr>
                                <w:i/>
                                <w:sz w:val="22"/>
                                <w:szCs w:val="22"/>
                              </w:rPr>
                              <w:t>s</w:t>
                            </w:r>
                            <w:r w:rsidRPr="00F21B89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3-5</w:t>
                            </w:r>
                          </w:p>
                          <w:p w:rsidR="00776F2F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We Will Jingle</w:t>
                            </w:r>
                            <w:r w:rsidR="00CC1BA7">
                              <w:rPr>
                                <w:i/>
                                <w:sz w:val="24"/>
                              </w:rPr>
                              <w:t xml:space="preserve">   </w:t>
                            </w:r>
                            <w:r w:rsidR="004F3A3B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4F3A3B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4F3A3B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F21B89">
                              <w:rPr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F21B89" w:rsidRDefault="00F21B8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21B89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Friends Are Like Diamonds</w:t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3E628C">
                              <w:rPr>
                                <w:i/>
                                <w:sz w:val="24"/>
                              </w:rPr>
                              <w:t xml:space="preserve">      </w:t>
                            </w:r>
                          </w:p>
                          <w:p w:rsidR="00F16C65" w:rsidRPr="00F16C65" w:rsidRDefault="00F16C65" w:rsidP="00551A7E">
                            <w:pPr>
                              <w:rPr>
                                <w:sz w:val="24"/>
                              </w:rPr>
                            </w:pPr>
                          </w:p>
                          <w:p w:rsidR="00F21B89" w:rsidRDefault="00A45299" w:rsidP="00551A7E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Sleigh Ride</w:t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 xml:space="preserve"> </w:t>
                            </w:r>
                            <w:r w:rsidR="00F16C65">
                              <w:rPr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sz w:val="16"/>
                                <w:szCs w:val="16"/>
                              </w:rPr>
                              <w:tab/>
                            </w:r>
                            <w:r w:rsidR="00F16C65">
                              <w:rPr>
                                <w:sz w:val="24"/>
                              </w:rPr>
                              <w:tab/>
                            </w:r>
                          </w:p>
                          <w:p w:rsidR="00F25640" w:rsidRPr="00F16C65" w:rsidRDefault="00F25640" w:rsidP="00551A7E">
                            <w:pPr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F21B89" w:rsidRPr="00F16C65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Here Comes The Snow!</w:t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</w:p>
                          <w:p w:rsidR="00F21B89" w:rsidRDefault="00F21B89" w:rsidP="00551A7E">
                            <w:pPr>
                              <w:rPr>
                                <w:i/>
                                <w:sz w:val="24"/>
                              </w:rPr>
                            </w:pPr>
                          </w:p>
                          <w:p w:rsidR="00F21B89" w:rsidRPr="00F16C65" w:rsidRDefault="00A45299" w:rsidP="00551A7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Traditions</w:t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F16C65">
                              <w:rPr>
                                <w:i/>
                                <w:sz w:val="24"/>
                              </w:rPr>
                              <w:tab/>
                            </w:r>
                            <w:r w:rsidR="003E628C">
                              <w:rPr>
                                <w:i/>
                                <w:sz w:val="24"/>
                              </w:rPr>
                              <w:tab/>
                            </w:r>
                          </w:p>
                          <w:p w:rsidR="00F21B89" w:rsidRDefault="00F21B89" w:rsidP="00551A7E">
                            <w:pPr>
                              <w:rPr>
                                <w:i/>
                                <w:sz w:val="24"/>
                              </w:rPr>
                            </w:pPr>
                          </w:p>
                          <w:p w:rsidR="00F25640" w:rsidRDefault="00A45299" w:rsidP="00551A7E">
                            <w:pPr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Rockin’ Around The Christmas Tree</w:t>
                            </w:r>
                          </w:p>
                          <w:p w:rsidR="00F25640" w:rsidRDefault="00F25640" w:rsidP="00551A7E">
                            <w:pPr>
                              <w:rPr>
                                <w:i/>
                                <w:sz w:val="24"/>
                              </w:rPr>
                            </w:pPr>
                          </w:p>
                          <w:p w:rsidR="00667688" w:rsidRPr="004740F5" w:rsidRDefault="00A45299" w:rsidP="00551A7E">
                            <w:pPr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Light the Candles All Around The World</w:t>
                            </w:r>
                            <w:r w:rsidR="00776F2F" w:rsidRPr="004740F5">
                              <w:rPr>
                                <w:i/>
                                <w:sz w:val="28"/>
                                <w:szCs w:val="28"/>
                              </w:rPr>
                              <w:tab/>
                            </w:r>
                            <w:r w:rsidR="00667688" w:rsidRPr="004740F5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F25640" w:rsidRDefault="00F25640" w:rsidP="00551A7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76F2F" w:rsidRPr="00F25640" w:rsidRDefault="00667688" w:rsidP="00551A7E">
                            <w:pPr>
                              <w:rPr>
                                <w:b/>
                                <w:i/>
                                <w:sz w:val="24"/>
                              </w:rPr>
                            </w:pPr>
                            <w:r w:rsidRPr="00F25640">
                              <w:rPr>
                                <w:b/>
                                <w:i/>
                                <w:sz w:val="24"/>
                              </w:rPr>
                              <w:t>Brief Reception in the Cafeteria</w:t>
                            </w:r>
                            <w:r w:rsidR="00F21B89" w:rsidRPr="00F25640">
                              <w:rPr>
                                <w:b/>
                                <w:i/>
                                <w:sz w:val="24"/>
                              </w:rPr>
                              <w:t>!</w:t>
                            </w:r>
                            <w:r w:rsidRPr="00F25640">
                              <w:rPr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</w:p>
                          <w:p w:rsidR="0094260B" w:rsidRPr="00F25640" w:rsidRDefault="00832F29" w:rsidP="00832F29">
                            <w:pPr>
                              <w:rPr>
                                <w:b/>
                                <w:i/>
                                <w:szCs w:val="18"/>
                              </w:rPr>
                            </w:pPr>
                            <w:r w:rsidRPr="00F25640">
                              <w:rPr>
                                <w:b/>
                                <w:i/>
                                <w:szCs w:val="18"/>
                              </w:rPr>
                              <w:t>Keep the Arts Alive!</w:t>
                            </w:r>
                            <w:r w:rsidR="0094260B" w:rsidRPr="00F25640">
                              <w:rPr>
                                <w:b/>
                                <w:i/>
                                <w:szCs w:val="18"/>
                              </w:rPr>
                              <w:t xml:space="preserve">                                     </w:t>
                            </w:r>
                          </w:p>
                          <w:p w:rsidR="00832F29" w:rsidRPr="00832F29" w:rsidRDefault="00707B2D" w:rsidP="00832F29">
                            <w:pP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hyperlink r:id="rId15" w:history="1">
                              <w:r w:rsidR="00832F29" w:rsidRPr="00AB76A0">
                                <w:rPr>
                                  <w:rStyle w:val="Hyperlink"/>
                                  <w:b/>
                                  <w:i/>
                                  <w:sz w:val="20"/>
                                  <w:szCs w:val="20"/>
                                </w:rPr>
                                <w:t>www.musicforall.org</w:t>
                              </w:r>
                            </w:hyperlink>
                            <w:r w:rsid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  <w:r w:rsid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  <w:r w:rsidR="0094260B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  <w:r w:rsidR="00832F29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  <w:r w:rsidR="00F21B89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="00832F29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  <w:r w:rsidR="00832F29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832F29" w:rsidRPr="00832F29" w:rsidRDefault="00832F29" w:rsidP="00B02E41">
                            <w:pPr>
                              <w:ind w:left="360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53.25pt;margin-top:38.25pt;width:288.75pt;height:521.7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" filled="f">
                <v:textbox>
                  <w:txbxContent>
                    <w:p w:rsidR="00B2452A" w:rsidRDefault="00B2452A" w:rsidP="00551A7E">
                      <w:pPr>
                        <w:pStyle w:val="SectionTitles"/>
                      </w:pPr>
                    </w:p>
                    <w:p w:rsidR="00776F2F" w:rsidRPr="00F44720" w:rsidRDefault="00776F2F" w:rsidP="00551A7E">
                      <w:pPr>
                        <w:pStyle w:val="SectionTitles"/>
                        <w:rPr>
                          <w:color w:val="002060"/>
                        </w:rPr>
                      </w:pPr>
                      <w:r w:rsidRPr="00F44720">
                        <w:rPr>
                          <w:color w:val="002060"/>
                        </w:rPr>
                        <w:t xml:space="preserve">Program - </w:t>
                      </w:r>
                    </w:p>
                    <w:p w:rsidR="00667688" w:rsidRPr="00667688" w:rsidRDefault="00667688" w:rsidP="00551A7E">
                      <w:pPr>
                        <w:rPr>
                          <w:sz w:val="28"/>
                          <w:szCs w:val="28"/>
                        </w:rPr>
                      </w:pPr>
                      <w:r w:rsidRPr="0071028B">
                        <w:rPr>
                          <w:b/>
                          <w:i/>
                          <w:sz w:val="28"/>
                          <w:szCs w:val="28"/>
                        </w:rPr>
                        <w:t xml:space="preserve">Greeting </w:t>
                      </w:r>
                      <w:r>
                        <w:rPr>
                          <w:sz w:val="28"/>
                          <w:szCs w:val="28"/>
                        </w:rPr>
                        <w:t xml:space="preserve">– </w:t>
                      </w:r>
                      <w:r w:rsidRPr="00F21B89">
                        <w:rPr>
                          <w:i/>
                          <w:sz w:val="20"/>
                          <w:szCs w:val="20"/>
                        </w:rPr>
                        <w:t>Mrs. Boisclair / Mr. Maher</w:t>
                      </w:r>
                    </w:p>
                    <w:p w:rsidR="00F25640" w:rsidRDefault="00F25640" w:rsidP="00551A7E">
                      <w:pPr>
                        <w:rPr>
                          <w:b/>
                          <w:sz w:val="22"/>
                          <w:szCs w:val="22"/>
                        </w:rPr>
                      </w:pPr>
                    </w:p>
                    <w:p w:rsidR="00667688" w:rsidRPr="00F21B89" w:rsidRDefault="00427A2E" w:rsidP="00551A7E">
                      <w:pPr>
                        <w:rPr>
                          <w:sz w:val="28"/>
                          <w:szCs w:val="28"/>
                        </w:rPr>
                      </w:pPr>
                      <w:r w:rsidRPr="0071028B">
                        <w:rPr>
                          <w:b/>
                          <w:i/>
                          <w:sz w:val="28"/>
                          <w:szCs w:val="28"/>
                        </w:rPr>
                        <w:t>Junior Chorus</w:t>
                      </w:r>
                      <w:r w:rsidRPr="00F21B89">
                        <w:rPr>
                          <w:sz w:val="28"/>
                          <w:szCs w:val="28"/>
                        </w:rPr>
                        <w:t xml:space="preserve"> – </w:t>
                      </w:r>
                      <w:r w:rsidRPr="00F21B89">
                        <w:rPr>
                          <w:i/>
                          <w:sz w:val="22"/>
                          <w:szCs w:val="22"/>
                        </w:rPr>
                        <w:t>grades 1 &amp; 2</w:t>
                      </w:r>
                    </w:p>
                    <w:p w:rsidR="00776F2F" w:rsidRPr="00427A2E" w:rsidRDefault="00A45299" w:rsidP="00551A7E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i/>
                          <w:sz w:val="24"/>
                        </w:rPr>
                        <w:t>Howdy</w:t>
                      </w:r>
                      <w:r w:rsidR="004F3A3B">
                        <w:rPr>
                          <w:sz w:val="20"/>
                          <w:szCs w:val="20"/>
                        </w:rPr>
                        <w:tab/>
                      </w:r>
                      <w:r w:rsidR="00B85DE0">
                        <w:rPr>
                          <w:sz w:val="20"/>
                          <w:szCs w:val="20"/>
                        </w:rPr>
                        <w:tab/>
                      </w:r>
                      <w:r w:rsidR="00B85DE0">
                        <w:rPr>
                          <w:sz w:val="20"/>
                          <w:szCs w:val="20"/>
                        </w:rPr>
                        <w:tab/>
                      </w:r>
                    </w:p>
                    <w:p w:rsidR="00667688" w:rsidRPr="004F3A3B" w:rsidRDefault="004F3A3B" w:rsidP="00551A7E">
                      <w:pPr>
                        <w:rPr>
                          <w:sz w:val="16"/>
                          <w:szCs w:val="16"/>
                        </w:rPr>
                      </w:pPr>
                      <w:r w:rsidRPr="004F3A3B">
                        <w:rPr>
                          <w:sz w:val="16"/>
                          <w:szCs w:val="16"/>
                        </w:rPr>
                        <w:tab/>
                      </w:r>
                      <w:r w:rsidRPr="004F3A3B">
                        <w:rPr>
                          <w:sz w:val="16"/>
                          <w:szCs w:val="16"/>
                        </w:rPr>
                        <w:tab/>
                      </w:r>
                      <w:r w:rsidRPr="004F3A3B">
                        <w:rPr>
                          <w:sz w:val="16"/>
                          <w:szCs w:val="16"/>
                        </w:rPr>
                        <w:tab/>
                      </w:r>
                      <w:r w:rsidRPr="004F3A3B">
                        <w:rPr>
                          <w:sz w:val="16"/>
                          <w:szCs w:val="16"/>
                        </w:rPr>
                        <w:tab/>
                      </w:r>
                      <w:r>
                        <w:rPr>
                          <w:sz w:val="16"/>
                          <w:szCs w:val="16"/>
                        </w:rPr>
                        <w:tab/>
                      </w:r>
                    </w:p>
                    <w:p w:rsidR="00427A2E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The Apple Song</w:t>
                      </w:r>
                      <w:r w:rsidR="00427A2E">
                        <w:rPr>
                          <w:i/>
                          <w:sz w:val="22"/>
                          <w:szCs w:val="22"/>
                        </w:rPr>
                        <w:t xml:space="preserve">  </w:t>
                      </w:r>
                      <w:r w:rsidR="00427A2E">
                        <w:rPr>
                          <w:i/>
                          <w:sz w:val="22"/>
                          <w:szCs w:val="22"/>
                        </w:rPr>
                        <w:tab/>
                      </w:r>
                      <w:r w:rsidR="00427A2E">
                        <w:rPr>
                          <w:i/>
                          <w:sz w:val="22"/>
                          <w:szCs w:val="22"/>
                        </w:rPr>
                        <w:tab/>
                      </w:r>
                      <w:r w:rsidR="00667688">
                        <w:rPr>
                          <w:sz w:val="28"/>
                          <w:szCs w:val="28"/>
                        </w:rPr>
                        <w:tab/>
                      </w:r>
                      <w:r w:rsidR="00776F2F" w:rsidRPr="00667688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8759CC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4F3A3B" w:rsidRDefault="004F3A3B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:rsidR="00776F2F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Footprints In The Snow</w:t>
                      </w:r>
                      <w:r w:rsidR="00667688">
                        <w:rPr>
                          <w:sz w:val="28"/>
                          <w:szCs w:val="28"/>
                        </w:rPr>
                        <w:tab/>
                      </w:r>
                      <w:r w:rsidR="00F16C65">
                        <w:rPr>
                          <w:sz w:val="28"/>
                          <w:szCs w:val="28"/>
                        </w:rPr>
                        <w:t xml:space="preserve">          </w:t>
                      </w:r>
                      <w:r w:rsidR="00B85DE0">
                        <w:rPr>
                          <w:sz w:val="28"/>
                          <w:szCs w:val="28"/>
                        </w:rPr>
                        <w:tab/>
                      </w:r>
                      <w:r w:rsidR="00F16C65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427A2E" w:rsidRPr="00F21B89" w:rsidRDefault="00427A2E" w:rsidP="00551A7E">
                      <w:pPr>
                        <w:rPr>
                          <w:sz w:val="24"/>
                        </w:rPr>
                      </w:pPr>
                    </w:p>
                    <w:p w:rsidR="004428A5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 xml:space="preserve">We Are The </w:t>
                      </w:r>
                      <w:r w:rsidR="00A31498">
                        <w:rPr>
                          <w:i/>
                          <w:sz w:val="24"/>
                        </w:rPr>
                        <w:t>Penguins</w:t>
                      </w:r>
                      <w:r w:rsidR="00F25640">
                        <w:rPr>
                          <w:i/>
                          <w:sz w:val="24"/>
                        </w:rPr>
                        <w:tab/>
                      </w:r>
                      <w:r w:rsidR="00F25640">
                        <w:rPr>
                          <w:i/>
                          <w:sz w:val="24"/>
                        </w:rPr>
                        <w:tab/>
                      </w:r>
                      <w:r w:rsidR="00F25640">
                        <w:rPr>
                          <w:i/>
                          <w:sz w:val="24"/>
                        </w:rPr>
                        <w:tab/>
                      </w:r>
                      <w:r w:rsidR="00E023C0">
                        <w:rPr>
                          <w:i/>
                          <w:sz w:val="24"/>
                        </w:rPr>
                        <w:t xml:space="preserve">  </w:t>
                      </w:r>
                    </w:p>
                    <w:p w:rsidR="00F25640" w:rsidRDefault="00F25640" w:rsidP="00551A7E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427A2E" w:rsidRPr="00F21B89" w:rsidRDefault="00427A2E" w:rsidP="00551A7E">
                      <w:pPr>
                        <w:rPr>
                          <w:sz w:val="28"/>
                          <w:szCs w:val="28"/>
                        </w:rPr>
                      </w:pPr>
                      <w:r w:rsidRPr="0071028B">
                        <w:rPr>
                          <w:b/>
                          <w:i/>
                          <w:sz w:val="28"/>
                          <w:szCs w:val="28"/>
                        </w:rPr>
                        <w:t xml:space="preserve">Chorus </w:t>
                      </w:r>
                      <w:r w:rsidRPr="00F21B89">
                        <w:rPr>
                          <w:sz w:val="28"/>
                          <w:szCs w:val="28"/>
                        </w:rPr>
                        <w:t xml:space="preserve">– </w:t>
                      </w:r>
                      <w:r w:rsidRPr="00F21B89">
                        <w:rPr>
                          <w:i/>
                          <w:sz w:val="22"/>
                          <w:szCs w:val="22"/>
                        </w:rPr>
                        <w:t>grade</w:t>
                      </w:r>
                      <w:r w:rsidR="00F21B89">
                        <w:rPr>
                          <w:i/>
                          <w:sz w:val="22"/>
                          <w:szCs w:val="22"/>
                        </w:rPr>
                        <w:t>s</w:t>
                      </w:r>
                      <w:r w:rsidRPr="00F21B89">
                        <w:rPr>
                          <w:i/>
                          <w:sz w:val="22"/>
                          <w:szCs w:val="22"/>
                        </w:rPr>
                        <w:t xml:space="preserve"> 3-5</w:t>
                      </w:r>
                    </w:p>
                    <w:p w:rsidR="00776F2F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We Will Jingle</w:t>
                      </w:r>
                      <w:r w:rsidR="00CC1BA7">
                        <w:rPr>
                          <w:i/>
                          <w:sz w:val="24"/>
                        </w:rPr>
                        <w:t xml:space="preserve">   </w:t>
                      </w:r>
                      <w:r w:rsidR="004F3A3B">
                        <w:rPr>
                          <w:sz w:val="28"/>
                          <w:szCs w:val="28"/>
                        </w:rPr>
                        <w:tab/>
                      </w:r>
                      <w:r w:rsidR="004F3A3B">
                        <w:rPr>
                          <w:sz w:val="28"/>
                          <w:szCs w:val="28"/>
                        </w:rPr>
                        <w:tab/>
                      </w:r>
                      <w:r w:rsidR="004F3A3B">
                        <w:rPr>
                          <w:sz w:val="28"/>
                          <w:szCs w:val="28"/>
                        </w:rPr>
                        <w:tab/>
                      </w:r>
                      <w:r w:rsidR="00F21B89">
                        <w:rPr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F21B89" w:rsidRDefault="00F21B89" w:rsidP="00551A7E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F21B89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Friends Are Like Diamonds</w:t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3E628C">
                        <w:rPr>
                          <w:i/>
                          <w:sz w:val="24"/>
                        </w:rPr>
                        <w:t xml:space="preserve">      </w:t>
                      </w:r>
                    </w:p>
                    <w:p w:rsidR="00F16C65" w:rsidRPr="00F16C65" w:rsidRDefault="00F16C65" w:rsidP="00551A7E">
                      <w:pPr>
                        <w:rPr>
                          <w:sz w:val="24"/>
                        </w:rPr>
                      </w:pPr>
                    </w:p>
                    <w:p w:rsidR="00F21B89" w:rsidRDefault="00A45299" w:rsidP="00551A7E">
                      <w:pPr>
                        <w:rPr>
                          <w:sz w:val="24"/>
                        </w:rPr>
                      </w:pPr>
                      <w:r>
                        <w:rPr>
                          <w:i/>
                          <w:sz w:val="24"/>
                        </w:rPr>
                        <w:t>Sleigh Ride</w:t>
                      </w:r>
                      <w:r w:rsidR="00F16C65">
                        <w:rPr>
                          <w:i/>
                          <w:sz w:val="24"/>
                        </w:rPr>
                        <w:t xml:space="preserve"> </w:t>
                      </w:r>
                      <w:r w:rsidR="00F16C65">
                        <w:rPr>
                          <w:sz w:val="24"/>
                        </w:rPr>
                        <w:tab/>
                      </w:r>
                      <w:r w:rsidR="00F16C65">
                        <w:rPr>
                          <w:sz w:val="16"/>
                          <w:szCs w:val="16"/>
                        </w:rPr>
                        <w:tab/>
                      </w:r>
                      <w:r w:rsidR="00F16C65">
                        <w:rPr>
                          <w:sz w:val="24"/>
                        </w:rPr>
                        <w:tab/>
                      </w:r>
                    </w:p>
                    <w:p w:rsidR="00F25640" w:rsidRPr="00F16C65" w:rsidRDefault="00F25640" w:rsidP="00551A7E">
                      <w:pPr>
                        <w:rPr>
                          <w:b/>
                          <w:sz w:val="24"/>
                        </w:rPr>
                      </w:pPr>
                    </w:p>
                    <w:p w:rsidR="00F21B89" w:rsidRPr="00F16C65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Here Comes The Snow!</w:t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</w:p>
                    <w:p w:rsidR="00F21B89" w:rsidRDefault="00F21B89" w:rsidP="00551A7E">
                      <w:pPr>
                        <w:rPr>
                          <w:i/>
                          <w:sz w:val="24"/>
                        </w:rPr>
                      </w:pPr>
                    </w:p>
                    <w:p w:rsidR="00F21B89" w:rsidRPr="00F16C65" w:rsidRDefault="00A45299" w:rsidP="00551A7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4"/>
                        </w:rPr>
                        <w:t>Traditions</w:t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F16C65">
                        <w:rPr>
                          <w:i/>
                          <w:sz w:val="24"/>
                        </w:rPr>
                        <w:tab/>
                      </w:r>
                      <w:r w:rsidR="003E628C">
                        <w:rPr>
                          <w:i/>
                          <w:sz w:val="24"/>
                        </w:rPr>
                        <w:tab/>
                      </w:r>
                    </w:p>
                    <w:p w:rsidR="00F21B89" w:rsidRDefault="00F21B89" w:rsidP="00551A7E">
                      <w:pPr>
                        <w:rPr>
                          <w:i/>
                          <w:sz w:val="24"/>
                        </w:rPr>
                      </w:pPr>
                    </w:p>
                    <w:p w:rsidR="00F25640" w:rsidRDefault="00A45299" w:rsidP="00551A7E">
                      <w:pPr>
                        <w:rPr>
                          <w:i/>
                          <w:sz w:val="24"/>
                        </w:rPr>
                      </w:pPr>
                      <w:r>
                        <w:rPr>
                          <w:i/>
                          <w:sz w:val="24"/>
                        </w:rPr>
                        <w:t>Rockin’ Around The Christmas Tree</w:t>
                      </w:r>
                    </w:p>
                    <w:p w:rsidR="00F25640" w:rsidRDefault="00F25640" w:rsidP="00551A7E">
                      <w:pPr>
                        <w:rPr>
                          <w:i/>
                          <w:sz w:val="24"/>
                        </w:rPr>
                      </w:pPr>
                    </w:p>
                    <w:p w:rsidR="00667688" w:rsidRPr="004740F5" w:rsidRDefault="00A45299" w:rsidP="00551A7E">
                      <w:pPr>
                        <w:rPr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i/>
                          <w:sz w:val="24"/>
                        </w:rPr>
                        <w:t>Light the Candles All Around The World</w:t>
                      </w:r>
                      <w:r w:rsidR="00776F2F" w:rsidRPr="004740F5">
                        <w:rPr>
                          <w:i/>
                          <w:sz w:val="28"/>
                          <w:szCs w:val="28"/>
                        </w:rPr>
                        <w:tab/>
                      </w:r>
                      <w:r w:rsidR="00667688" w:rsidRPr="004740F5">
                        <w:rPr>
                          <w:i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F25640" w:rsidRDefault="00F25640" w:rsidP="00551A7E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776F2F" w:rsidRPr="00F25640" w:rsidRDefault="00667688" w:rsidP="00551A7E">
                      <w:pPr>
                        <w:rPr>
                          <w:b/>
                          <w:i/>
                          <w:sz w:val="24"/>
                        </w:rPr>
                      </w:pPr>
                      <w:r w:rsidRPr="00F25640">
                        <w:rPr>
                          <w:b/>
                          <w:i/>
                          <w:sz w:val="24"/>
                        </w:rPr>
                        <w:t>Brief Reception in the Cafeteria</w:t>
                      </w:r>
                      <w:r w:rsidR="00F21B89" w:rsidRPr="00F25640">
                        <w:rPr>
                          <w:b/>
                          <w:i/>
                          <w:sz w:val="24"/>
                        </w:rPr>
                        <w:t>!</w:t>
                      </w:r>
                      <w:r w:rsidRPr="00F25640">
                        <w:rPr>
                          <w:b/>
                          <w:i/>
                          <w:sz w:val="24"/>
                        </w:rPr>
                        <w:t xml:space="preserve"> </w:t>
                      </w:r>
                    </w:p>
                    <w:p w:rsidR="0094260B" w:rsidRPr="00F25640" w:rsidRDefault="00832F29" w:rsidP="00832F29">
                      <w:pPr>
                        <w:rPr>
                          <w:b/>
                          <w:i/>
                          <w:szCs w:val="18"/>
                        </w:rPr>
                      </w:pPr>
                      <w:r w:rsidRPr="00F25640">
                        <w:rPr>
                          <w:b/>
                          <w:i/>
                          <w:szCs w:val="18"/>
                        </w:rPr>
                        <w:t>Keep the Arts Alive!</w:t>
                      </w:r>
                      <w:r w:rsidR="0094260B" w:rsidRPr="00F25640">
                        <w:rPr>
                          <w:b/>
                          <w:i/>
                          <w:szCs w:val="18"/>
                        </w:rPr>
                        <w:t xml:space="preserve">                                     </w:t>
                      </w:r>
                    </w:p>
                    <w:p w:rsidR="00832F29" w:rsidRPr="00832F29" w:rsidRDefault="00743DEB" w:rsidP="00832F29">
                      <w:pPr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hyperlink r:id="rId16" w:history="1">
                        <w:r w:rsidR="00832F29" w:rsidRPr="00AB76A0">
                          <w:rPr>
                            <w:rStyle w:val="Hyperlink"/>
                            <w:b/>
                            <w:i/>
                            <w:sz w:val="20"/>
                            <w:szCs w:val="20"/>
                          </w:rPr>
                          <w:t>www.musicforall.org</w:t>
                        </w:r>
                      </w:hyperlink>
                      <w:r w:rsidR="0094260B">
                        <w:rPr>
                          <w:b/>
                          <w:i/>
                          <w:sz w:val="20"/>
                          <w:szCs w:val="20"/>
                        </w:rPr>
                        <w:t xml:space="preserve">         </w:t>
                      </w:r>
                      <w:r w:rsidR="0094260B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  <w:r w:rsidR="0094260B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  <w:r w:rsidR="0094260B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  <w:r w:rsidR="00832F29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  <w:r w:rsidR="00F21B89">
                        <w:rPr>
                          <w:b/>
                          <w:i/>
                          <w:sz w:val="20"/>
                          <w:szCs w:val="20"/>
                        </w:rPr>
                        <w:t xml:space="preserve">     </w:t>
                      </w:r>
                      <w:r w:rsidR="00832F29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  <w:r w:rsidR="00832F29">
                        <w:rPr>
                          <w:b/>
                          <w:i/>
                          <w:sz w:val="20"/>
                          <w:szCs w:val="20"/>
                        </w:rPr>
                        <w:tab/>
                      </w:r>
                    </w:p>
                    <w:p w:rsidR="00832F29" w:rsidRPr="00832F29" w:rsidRDefault="00832F29" w:rsidP="00B02E41">
                      <w:pPr>
                        <w:ind w:left="360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45299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4643065" wp14:editId="42A1912C">
                <wp:simplePos x="0" y="0"/>
                <wp:positionH relativeFrom="page">
                  <wp:posOffset>5450840</wp:posOffset>
                </wp:positionH>
                <wp:positionV relativeFrom="page">
                  <wp:posOffset>319405</wp:posOffset>
                </wp:positionV>
                <wp:extent cx="4263390" cy="6923405"/>
                <wp:effectExtent l="19050" t="19050" r="99060" b="86995"/>
                <wp:wrapNone/>
                <wp:docPr id="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3390" cy="692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6868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761BB" w:rsidRPr="000761BB" w:rsidRDefault="00776F2F" w:rsidP="00551A7E">
                            <w:pPr>
                              <w:pStyle w:val="InsideHeadings"/>
                              <w:rPr>
                                <w:rFonts w:ascii="Palatino Linotype" w:hAnsi="Palatino Linotype"/>
                                <w:color w:val="002060"/>
                              </w:rPr>
                            </w:pPr>
                            <w:r w:rsidRPr="003E1EA8">
                              <w:rPr>
                                <w:rFonts w:ascii="Palatino Linotype" w:hAnsi="Palatino Linotype"/>
                                <w:color w:val="002060"/>
                              </w:rPr>
                              <w:t>The Anthony Carnevale School Chorus:</w:t>
                            </w:r>
                          </w:p>
                          <w:p w:rsidR="00776F2F" w:rsidRDefault="00776F2F" w:rsidP="006421AE">
                            <w:pPr>
                              <w:ind w:right="-360"/>
                            </w:pPr>
                          </w:p>
                          <w:p w:rsidR="00776F2F" w:rsidRDefault="00776F2F" w:rsidP="006421AE">
                            <w:pPr>
                              <w:ind w:right="-36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776F2F" w:rsidRDefault="00776F2F" w:rsidP="00551A7E"/>
                          <w:p w:rsidR="00776F2F" w:rsidRPr="00551A7E" w:rsidRDefault="00776F2F" w:rsidP="00551A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429.2pt;margin-top:25.15pt;width:335.7pt;height:545.1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" strokecolor="#548dd4 [1951]" strokeweight="2.5pt">
                <v:shadow on="t" color="#868686" opacity=".5" offset="6pt,6pt"/>
                <v:textbox>
                  <w:txbxContent>
                    <w:p w:rsidR="000761BB" w:rsidRPr="000761BB" w:rsidRDefault="00776F2F" w:rsidP="00551A7E">
                      <w:pPr>
                        <w:pStyle w:val="InsideHeadings"/>
                        <w:rPr>
                          <w:rFonts w:ascii="Palatino Linotype" w:hAnsi="Palatino Linotype"/>
                          <w:color w:val="002060"/>
                        </w:rPr>
                      </w:pPr>
                      <w:r w:rsidRPr="003E1EA8">
                        <w:rPr>
                          <w:rFonts w:ascii="Palatino Linotype" w:hAnsi="Palatino Linotype"/>
                          <w:color w:val="002060"/>
                        </w:rPr>
                        <w:t xml:space="preserve">The Anthony </w:t>
                      </w:r>
                      <w:proofErr w:type="spellStart"/>
                      <w:r w:rsidRPr="003E1EA8">
                        <w:rPr>
                          <w:rFonts w:ascii="Palatino Linotype" w:hAnsi="Palatino Linotype"/>
                          <w:color w:val="002060"/>
                        </w:rPr>
                        <w:t>Carnevale</w:t>
                      </w:r>
                      <w:proofErr w:type="spellEnd"/>
                      <w:r w:rsidRPr="003E1EA8">
                        <w:rPr>
                          <w:rFonts w:ascii="Palatino Linotype" w:hAnsi="Palatino Linotype"/>
                          <w:color w:val="002060"/>
                        </w:rPr>
                        <w:t xml:space="preserve"> School Chorus:</w:t>
                      </w:r>
                    </w:p>
                    <w:p w:rsidR="00776F2F" w:rsidRDefault="00776F2F" w:rsidP="006421AE">
                      <w:pPr>
                        <w:ind w:right="-360"/>
                      </w:pPr>
                    </w:p>
                    <w:p w:rsidR="00776F2F" w:rsidRDefault="00776F2F" w:rsidP="006421AE">
                      <w:pPr>
                        <w:ind w:right="-36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</w:t>
                      </w:r>
                    </w:p>
                    <w:p w:rsidR="00776F2F" w:rsidRDefault="00776F2F" w:rsidP="00551A7E"/>
                    <w:p w:rsidR="00776F2F" w:rsidRPr="00551A7E" w:rsidRDefault="00776F2F" w:rsidP="00551A7E"/>
                  </w:txbxContent>
                </v:textbox>
                <w10:wrap anchorx="page" anchory="page"/>
              </v:shape>
            </w:pict>
          </mc:Fallback>
        </mc:AlternateContent>
      </w:r>
      <w:r w:rsidR="00A45299"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column">
                  <wp:posOffset>-87630</wp:posOffset>
                </wp:positionH>
                <wp:positionV relativeFrom="paragraph">
                  <wp:posOffset>-211455</wp:posOffset>
                </wp:positionV>
                <wp:extent cx="4314190" cy="6997065"/>
                <wp:effectExtent l="0" t="0" r="10795" b="13970"/>
                <wp:wrapNone/>
                <wp:docPr id="1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190" cy="69970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76F2F" w:rsidRPr="000C0E0C" w:rsidRDefault="00B37C09" w:rsidP="00EE03AA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4121785" cy="6894195"/>
                                  <wp:effectExtent l="0" t="0" r="0" b="1905"/>
                                  <wp:docPr id="8" name="Picture 8" descr="Music program inside 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Music program inside 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21785" cy="6894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41" type="#_x0000_t202" style="position:absolute;margin-left:-6.9pt;margin-top:-16.65pt;width:339.7pt;height:550.95pt;z-index:-25165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" filled="f" strokecolor="#4f81bd [3204]">
                <v:textbox style="mso-fit-shape-to-text:t">
                  <w:txbxContent>
                    <w:p w:rsidR="00776F2F" w:rsidRPr="000C0E0C" w:rsidRDefault="00B37C09" w:rsidP="00EE03AA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4121785" cy="6894195"/>
                            <wp:effectExtent l="0" t="0" r="0" b="1905"/>
                            <wp:docPr id="8" name="Picture 8" descr="Music program inside 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Music program inside 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21785" cy="6894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52157">
        <w:tab/>
      </w:r>
    </w:p>
    <w:sectPr w:rsidR="00776F2F" w:rsidRPr="000C0E0C" w:rsidSect="00357D6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6F2F" w:rsidRDefault="00776F2F">
      <w:r>
        <w:separator/>
      </w:r>
    </w:p>
  </w:endnote>
  <w:endnote w:type="continuationSeparator" w:id="0">
    <w:p w:rsidR="00776F2F" w:rsidRDefault="00776F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6F2F" w:rsidRDefault="00776F2F">
      <w:r>
        <w:separator/>
      </w:r>
    </w:p>
  </w:footnote>
  <w:footnote w:type="continuationSeparator" w:id="0">
    <w:p w:rsidR="00776F2F" w:rsidRDefault="00776F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47921"/>
    <w:multiLevelType w:val="hybridMultilevel"/>
    <w:tmpl w:val="7BE6ADCC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9C4AD4"/>
    <w:multiLevelType w:val="hybridMultilevel"/>
    <w:tmpl w:val="359CED7C"/>
    <w:lvl w:ilvl="0" w:tplc="F2CE76D4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  <w:i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DBF16E8"/>
    <w:multiLevelType w:val="hybridMultilevel"/>
    <w:tmpl w:val="5170898A"/>
    <w:lvl w:ilvl="0" w:tplc="52306C9E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i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F564F1"/>
    <w:multiLevelType w:val="hybridMultilevel"/>
    <w:tmpl w:val="82FA3B5A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DE08A0"/>
    <w:multiLevelType w:val="hybridMultilevel"/>
    <w:tmpl w:val="8E8297C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9C6163B"/>
    <w:multiLevelType w:val="hybridMultilevel"/>
    <w:tmpl w:val="F0D475F8"/>
    <w:lvl w:ilvl="0" w:tplc="A202D026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CF66E94"/>
    <w:multiLevelType w:val="hybridMultilevel"/>
    <w:tmpl w:val="79B21512"/>
    <w:lvl w:ilvl="0" w:tplc="1FB25A7A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761AEE"/>
    <w:multiLevelType w:val="hybridMultilevel"/>
    <w:tmpl w:val="61D6D8CE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4D6FC0"/>
    <w:multiLevelType w:val="hybridMultilevel"/>
    <w:tmpl w:val="17B61D2C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8"/>
  </w:num>
  <w:num w:numId="6">
    <w:abstractNumId w:val="7"/>
  </w:num>
  <w:num w:numId="7">
    <w:abstractNumId w:val="4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20"/>
  <w:drawingGridVerticalSpacing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1A7E"/>
    <w:rsid w:val="000062ED"/>
    <w:rsid w:val="00026F5F"/>
    <w:rsid w:val="00030A22"/>
    <w:rsid w:val="00037509"/>
    <w:rsid w:val="00042548"/>
    <w:rsid w:val="00074BB3"/>
    <w:rsid w:val="000761BB"/>
    <w:rsid w:val="00083B23"/>
    <w:rsid w:val="00084BB0"/>
    <w:rsid w:val="00092DF7"/>
    <w:rsid w:val="000969EA"/>
    <w:rsid w:val="000B1138"/>
    <w:rsid w:val="000C0E0C"/>
    <w:rsid w:val="000C2317"/>
    <w:rsid w:val="001156B0"/>
    <w:rsid w:val="00127A8C"/>
    <w:rsid w:val="001305D9"/>
    <w:rsid w:val="00133482"/>
    <w:rsid w:val="001369C5"/>
    <w:rsid w:val="00181F08"/>
    <w:rsid w:val="0018561D"/>
    <w:rsid w:val="00186993"/>
    <w:rsid w:val="001877FE"/>
    <w:rsid w:val="00192407"/>
    <w:rsid w:val="00192E58"/>
    <w:rsid w:val="001A1EEE"/>
    <w:rsid w:val="001A230E"/>
    <w:rsid w:val="001A2AF1"/>
    <w:rsid w:val="001A46BC"/>
    <w:rsid w:val="001B484E"/>
    <w:rsid w:val="001C1317"/>
    <w:rsid w:val="001E112F"/>
    <w:rsid w:val="001F0BB1"/>
    <w:rsid w:val="001F1B6C"/>
    <w:rsid w:val="001F1CEC"/>
    <w:rsid w:val="00223C41"/>
    <w:rsid w:val="00227149"/>
    <w:rsid w:val="0023551B"/>
    <w:rsid w:val="0024752E"/>
    <w:rsid w:val="00253C1C"/>
    <w:rsid w:val="00266105"/>
    <w:rsid w:val="00271A95"/>
    <w:rsid w:val="00282F84"/>
    <w:rsid w:val="002872F6"/>
    <w:rsid w:val="00292372"/>
    <w:rsid w:val="002B02FE"/>
    <w:rsid w:val="002B50AD"/>
    <w:rsid w:val="002D1520"/>
    <w:rsid w:val="002D25B1"/>
    <w:rsid w:val="00301385"/>
    <w:rsid w:val="00341AE9"/>
    <w:rsid w:val="00344287"/>
    <w:rsid w:val="00356725"/>
    <w:rsid w:val="00357D6E"/>
    <w:rsid w:val="00360833"/>
    <w:rsid w:val="00371560"/>
    <w:rsid w:val="00377D2B"/>
    <w:rsid w:val="00382ED1"/>
    <w:rsid w:val="003954CC"/>
    <w:rsid w:val="00397A75"/>
    <w:rsid w:val="003B5F24"/>
    <w:rsid w:val="003B71FA"/>
    <w:rsid w:val="003C600B"/>
    <w:rsid w:val="003E1EA8"/>
    <w:rsid w:val="003E5FAF"/>
    <w:rsid w:val="003E628C"/>
    <w:rsid w:val="003F0807"/>
    <w:rsid w:val="00424C12"/>
    <w:rsid w:val="004276A3"/>
    <w:rsid w:val="00427A2E"/>
    <w:rsid w:val="004428A5"/>
    <w:rsid w:val="00452AEF"/>
    <w:rsid w:val="0045601F"/>
    <w:rsid w:val="004660F7"/>
    <w:rsid w:val="004740F5"/>
    <w:rsid w:val="00495997"/>
    <w:rsid w:val="004C19F3"/>
    <w:rsid w:val="004F3A3B"/>
    <w:rsid w:val="004F5960"/>
    <w:rsid w:val="0051408D"/>
    <w:rsid w:val="00532F32"/>
    <w:rsid w:val="00551A7E"/>
    <w:rsid w:val="005545C6"/>
    <w:rsid w:val="0056093C"/>
    <w:rsid w:val="0056396A"/>
    <w:rsid w:val="00581173"/>
    <w:rsid w:val="00591A9E"/>
    <w:rsid w:val="00594356"/>
    <w:rsid w:val="00594722"/>
    <w:rsid w:val="005A0A49"/>
    <w:rsid w:val="005B06E0"/>
    <w:rsid w:val="005B5590"/>
    <w:rsid w:val="005D2DB9"/>
    <w:rsid w:val="005E2178"/>
    <w:rsid w:val="005F05BE"/>
    <w:rsid w:val="005F237E"/>
    <w:rsid w:val="006375F3"/>
    <w:rsid w:val="006421AE"/>
    <w:rsid w:val="0065209C"/>
    <w:rsid w:val="00660094"/>
    <w:rsid w:val="00667688"/>
    <w:rsid w:val="00676ADB"/>
    <w:rsid w:val="00685741"/>
    <w:rsid w:val="0069133B"/>
    <w:rsid w:val="006B31F6"/>
    <w:rsid w:val="006C2B01"/>
    <w:rsid w:val="0070497F"/>
    <w:rsid w:val="007053D1"/>
    <w:rsid w:val="00707B2D"/>
    <w:rsid w:val="0071028B"/>
    <w:rsid w:val="0071355E"/>
    <w:rsid w:val="00727534"/>
    <w:rsid w:val="00733415"/>
    <w:rsid w:val="00743DEB"/>
    <w:rsid w:val="00745F00"/>
    <w:rsid w:val="00751670"/>
    <w:rsid w:val="007543CE"/>
    <w:rsid w:val="007624DE"/>
    <w:rsid w:val="0076306C"/>
    <w:rsid w:val="00776F2F"/>
    <w:rsid w:val="007779D4"/>
    <w:rsid w:val="0078114F"/>
    <w:rsid w:val="00785F81"/>
    <w:rsid w:val="00787C2A"/>
    <w:rsid w:val="007A15F1"/>
    <w:rsid w:val="007A7C5A"/>
    <w:rsid w:val="007A7D64"/>
    <w:rsid w:val="007B2D37"/>
    <w:rsid w:val="007B3450"/>
    <w:rsid w:val="007D5E21"/>
    <w:rsid w:val="0080325B"/>
    <w:rsid w:val="00805DBF"/>
    <w:rsid w:val="00811CBD"/>
    <w:rsid w:val="00823F1D"/>
    <w:rsid w:val="00832F29"/>
    <w:rsid w:val="0084141F"/>
    <w:rsid w:val="00847496"/>
    <w:rsid w:val="00855781"/>
    <w:rsid w:val="00862ADA"/>
    <w:rsid w:val="00874D5C"/>
    <w:rsid w:val="008759CC"/>
    <w:rsid w:val="00876D55"/>
    <w:rsid w:val="00885320"/>
    <w:rsid w:val="008870A5"/>
    <w:rsid w:val="008B3C0F"/>
    <w:rsid w:val="008B7DE6"/>
    <w:rsid w:val="008F1487"/>
    <w:rsid w:val="009012CF"/>
    <w:rsid w:val="009042AB"/>
    <w:rsid w:val="0091186E"/>
    <w:rsid w:val="00926D15"/>
    <w:rsid w:val="00927F53"/>
    <w:rsid w:val="00935D84"/>
    <w:rsid w:val="0094260B"/>
    <w:rsid w:val="00943148"/>
    <w:rsid w:val="00952157"/>
    <w:rsid w:val="009A7ECC"/>
    <w:rsid w:val="009D57F4"/>
    <w:rsid w:val="009E551E"/>
    <w:rsid w:val="00A01A6B"/>
    <w:rsid w:val="00A05B0B"/>
    <w:rsid w:val="00A1690E"/>
    <w:rsid w:val="00A31498"/>
    <w:rsid w:val="00A367F2"/>
    <w:rsid w:val="00A42FDF"/>
    <w:rsid w:val="00A45299"/>
    <w:rsid w:val="00A559CA"/>
    <w:rsid w:val="00A56F47"/>
    <w:rsid w:val="00A8032F"/>
    <w:rsid w:val="00A8140A"/>
    <w:rsid w:val="00A83E6D"/>
    <w:rsid w:val="00A84AA3"/>
    <w:rsid w:val="00A94FBF"/>
    <w:rsid w:val="00AA365B"/>
    <w:rsid w:val="00AA699C"/>
    <w:rsid w:val="00AC0D27"/>
    <w:rsid w:val="00AC572C"/>
    <w:rsid w:val="00AD17D3"/>
    <w:rsid w:val="00AE30A8"/>
    <w:rsid w:val="00AF4173"/>
    <w:rsid w:val="00B02E41"/>
    <w:rsid w:val="00B079D1"/>
    <w:rsid w:val="00B1424C"/>
    <w:rsid w:val="00B2452A"/>
    <w:rsid w:val="00B3091D"/>
    <w:rsid w:val="00B32C0A"/>
    <w:rsid w:val="00B37C09"/>
    <w:rsid w:val="00B504ED"/>
    <w:rsid w:val="00B619D1"/>
    <w:rsid w:val="00B85DE0"/>
    <w:rsid w:val="00B9703A"/>
    <w:rsid w:val="00BA20B3"/>
    <w:rsid w:val="00BB0560"/>
    <w:rsid w:val="00BB3F04"/>
    <w:rsid w:val="00BE0671"/>
    <w:rsid w:val="00BE5735"/>
    <w:rsid w:val="00BE75CF"/>
    <w:rsid w:val="00BF01BD"/>
    <w:rsid w:val="00BF7BF6"/>
    <w:rsid w:val="00C259D7"/>
    <w:rsid w:val="00C36719"/>
    <w:rsid w:val="00C475B0"/>
    <w:rsid w:val="00C75527"/>
    <w:rsid w:val="00C82998"/>
    <w:rsid w:val="00C92A55"/>
    <w:rsid w:val="00CA691D"/>
    <w:rsid w:val="00CA6AC9"/>
    <w:rsid w:val="00CB100F"/>
    <w:rsid w:val="00CC1BA7"/>
    <w:rsid w:val="00CD195E"/>
    <w:rsid w:val="00D16D73"/>
    <w:rsid w:val="00D379E4"/>
    <w:rsid w:val="00D5343C"/>
    <w:rsid w:val="00D74F02"/>
    <w:rsid w:val="00D8172F"/>
    <w:rsid w:val="00D87A0F"/>
    <w:rsid w:val="00D94B63"/>
    <w:rsid w:val="00D96028"/>
    <w:rsid w:val="00DC4834"/>
    <w:rsid w:val="00DC48D1"/>
    <w:rsid w:val="00DD168B"/>
    <w:rsid w:val="00DD66FA"/>
    <w:rsid w:val="00DE4374"/>
    <w:rsid w:val="00DF3630"/>
    <w:rsid w:val="00E023C0"/>
    <w:rsid w:val="00E03A03"/>
    <w:rsid w:val="00E10D38"/>
    <w:rsid w:val="00E12947"/>
    <w:rsid w:val="00E12A2A"/>
    <w:rsid w:val="00E132E8"/>
    <w:rsid w:val="00E137DC"/>
    <w:rsid w:val="00E1788A"/>
    <w:rsid w:val="00E226B9"/>
    <w:rsid w:val="00E70D08"/>
    <w:rsid w:val="00E96CC6"/>
    <w:rsid w:val="00EA1989"/>
    <w:rsid w:val="00EA593F"/>
    <w:rsid w:val="00EE03AA"/>
    <w:rsid w:val="00F00D0B"/>
    <w:rsid w:val="00F0183D"/>
    <w:rsid w:val="00F078F4"/>
    <w:rsid w:val="00F16C65"/>
    <w:rsid w:val="00F21B89"/>
    <w:rsid w:val="00F23DFD"/>
    <w:rsid w:val="00F24B90"/>
    <w:rsid w:val="00F254A1"/>
    <w:rsid w:val="00F25640"/>
    <w:rsid w:val="00F25735"/>
    <w:rsid w:val="00F4449D"/>
    <w:rsid w:val="00F44720"/>
    <w:rsid w:val="00F5654D"/>
    <w:rsid w:val="00F726D6"/>
    <w:rsid w:val="00F74AE0"/>
    <w:rsid w:val="00F76C06"/>
    <w:rsid w:val="00F87347"/>
    <w:rsid w:val="00F87758"/>
    <w:rsid w:val="00F87E49"/>
    <w:rsid w:val="00F90BAB"/>
    <w:rsid w:val="00FA2751"/>
    <w:rsid w:val="00FA4497"/>
    <w:rsid w:val="00FC2439"/>
    <w:rsid w:val="00FD29BE"/>
    <w:rsid w:val="00FE7271"/>
    <w:rsid w:val="00FF3E92"/>
    <w:rsid w:val="00FF6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Type"/>
  <w:shapeDefaults>
    <o:shapedefaults v:ext="edit" spidmax="1026">
      <o:colormenu v:ext="edit" fillcolor="none [1311]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69C5"/>
    <w:rPr>
      <w:rFonts w:ascii="Palatino Linotype" w:hAnsi="Palatino Linotype"/>
      <w:sz w:val="18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078F4"/>
    <w:pPr>
      <w:spacing w:after="360"/>
      <w:jc w:val="center"/>
      <w:outlineLvl w:val="0"/>
    </w:pPr>
    <w:rPr>
      <w:color w:val="6E3575"/>
      <w:sz w:val="60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57D6E"/>
    <w:pPr>
      <w:jc w:val="center"/>
      <w:outlineLvl w:val="1"/>
    </w:pPr>
    <w:rPr>
      <w:caps/>
      <w:color w:val="6E3575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254A1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F254A1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DateandTime">
    <w:name w:val="Date and Time"/>
    <w:basedOn w:val="Normal"/>
    <w:uiPriority w:val="99"/>
    <w:rsid w:val="00357D6E"/>
    <w:pPr>
      <w:jc w:val="center"/>
    </w:pPr>
    <w:rPr>
      <w:color w:val="6E3575"/>
    </w:rPr>
  </w:style>
  <w:style w:type="paragraph" w:customStyle="1" w:styleId="InsideHeadings">
    <w:name w:val="Inside Headings"/>
    <w:basedOn w:val="Normal"/>
    <w:uiPriority w:val="99"/>
    <w:rsid w:val="00551A7E"/>
    <w:pPr>
      <w:spacing w:after="240"/>
    </w:pPr>
    <w:rPr>
      <w:rFonts w:ascii="Trebuchet MS" w:eastAsia="MS Mincho" w:hAnsi="Trebuchet MS"/>
      <w:b/>
      <w:color w:val="2AAAC4"/>
      <w:sz w:val="24"/>
      <w:lang w:eastAsia="ja-JP"/>
    </w:rPr>
  </w:style>
  <w:style w:type="paragraph" w:customStyle="1" w:styleId="SectionTitles">
    <w:name w:val="Section Titles"/>
    <w:basedOn w:val="Normal"/>
    <w:uiPriority w:val="99"/>
    <w:rsid w:val="00357D6E"/>
    <w:rPr>
      <w:color w:val="6E3575"/>
      <w:sz w:val="40"/>
    </w:rPr>
  </w:style>
  <w:style w:type="paragraph" w:customStyle="1" w:styleId="Subsectiontitles">
    <w:name w:val="Subsection titles"/>
    <w:basedOn w:val="Normal"/>
    <w:uiPriority w:val="99"/>
    <w:rsid w:val="00AF4173"/>
    <w:pPr>
      <w:spacing w:before="180" w:after="40"/>
    </w:pPr>
    <w:rPr>
      <w:caps/>
      <w:color w:val="6E3575"/>
      <w:sz w:val="20"/>
      <w:szCs w:val="18"/>
    </w:rPr>
  </w:style>
  <w:style w:type="paragraph" w:customStyle="1" w:styleId="Italics">
    <w:name w:val="Italics"/>
    <w:basedOn w:val="Normal"/>
    <w:link w:val="ItalicsChar"/>
    <w:uiPriority w:val="99"/>
    <w:rsid w:val="00357D6E"/>
    <w:pPr>
      <w:spacing w:line="288" w:lineRule="auto"/>
    </w:pPr>
    <w:rPr>
      <w:i/>
    </w:rPr>
  </w:style>
  <w:style w:type="paragraph" w:customStyle="1" w:styleId="ItalicsBold">
    <w:name w:val="Italics Bold"/>
    <w:basedOn w:val="Italics"/>
    <w:link w:val="ItalicsBoldChar"/>
    <w:uiPriority w:val="99"/>
    <w:rsid w:val="000C0E0C"/>
    <w:rPr>
      <w:b/>
    </w:rPr>
  </w:style>
  <w:style w:type="character" w:customStyle="1" w:styleId="ItalicsChar">
    <w:name w:val="Italics Char"/>
    <w:basedOn w:val="DefaultParagraphFont"/>
    <w:link w:val="Italics"/>
    <w:uiPriority w:val="99"/>
    <w:locked/>
    <w:rsid w:val="000C0E0C"/>
    <w:rPr>
      <w:rFonts w:ascii="Palatino Linotype" w:hAnsi="Palatino Linotype" w:cs="Times New Roman"/>
      <w:i/>
      <w:sz w:val="24"/>
      <w:szCs w:val="24"/>
      <w:lang w:val="en-US" w:eastAsia="en-US" w:bidi="ar-SA"/>
    </w:rPr>
  </w:style>
  <w:style w:type="character" w:customStyle="1" w:styleId="ItalicsBoldChar">
    <w:name w:val="Italics Bold Char"/>
    <w:basedOn w:val="ItalicsChar"/>
    <w:link w:val="ItalicsBold"/>
    <w:uiPriority w:val="99"/>
    <w:locked/>
    <w:rsid w:val="000C0E0C"/>
    <w:rPr>
      <w:rFonts w:ascii="Palatino Linotype" w:hAnsi="Palatino Linotype" w:cs="Times New Roman"/>
      <w:b/>
      <w:i/>
      <w:sz w:val="24"/>
      <w:szCs w:val="24"/>
      <w:lang w:val="en-US" w:eastAsia="en-US" w:bidi="ar-SA"/>
    </w:rPr>
  </w:style>
  <w:style w:type="paragraph" w:styleId="BalloonText">
    <w:name w:val="Balloon Text"/>
    <w:basedOn w:val="Normal"/>
    <w:link w:val="BalloonTextChar"/>
    <w:uiPriority w:val="99"/>
    <w:semiHidden/>
    <w:rsid w:val="000C0E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254A1"/>
    <w:rPr>
      <w:rFonts w:cs="Times New Roman"/>
      <w:sz w:val="2"/>
    </w:rPr>
  </w:style>
  <w:style w:type="character" w:styleId="Hyperlink">
    <w:name w:val="Hyperlink"/>
    <w:basedOn w:val="DefaultParagraphFont"/>
    <w:uiPriority w:val="99"/>
    <w:unhideWhenUsed/>
    <w:rsid w:val="00832F2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32F3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69C5"/>
    <w:rPr>
      <w:rFonts w:ascii="Palatino Linotype" w:hAnsi="Palatino Linotype"/>
      <w:sz w:val="18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078F4"/>
    <w:pPr>
      <w:spacing w:after="360"/>
      <w:jc w:val="center"/>
      <w:outlineLvl w:val="0"/>
    </w:pPr>
    <w:rPr>
      <w:color w:val="6E3575"/>
      <w:sz w:val="60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57D6E"/>
    <w:pPr>
      <w:jc w:val="center"/>
      <w:outlineLvl w:val="1"/>
    </w:pPr>
    <w:rPr>
      <w:caps/>
      <w:color w:val="6E3575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254A1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F254A1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DateandTime">
    <w:name w:val="Date and Time"/>
    <w:basedOn w:val="Normal"/>
    <w:uiPriority w:val="99"/>
    <w:rsid w:val="00357D6E"/>
    <w:pPr>
      <w:jc w:val="center"/>
    </w:pPr>
    <w:rPr>
      <w:color w:val="6E3575"/>
    </w:rPr>
  </w:style>
  <w:style w:type="paragraph" w:customStyle="1" w:styleId="InsideHeadings">
    <w:name w:val="Inside Headings"/>
    <w:basedOn w:val="Normal"/>
    <w:uiPriority w:val="99"/>
    <w:rsid w:val="00551A7E"/>
    <w:pPr>
      <w:spacing w:after="240"/>
    </w:pPr>
    <w:rPr>
      <w:rFonts w:ascii="Trebuchet MS" w:eastAsia="MS Mincho" w:hAnsi="Trebuchet MS"/>
      <w:b/>
      <w:color w:val="2AAAC4"/>
      <w:sz w:val="24"/>
      <w:lang w:eastAsia="ja-JP"/>
    </w:rPr>
  </w:style>
  <w:style w:type="paragraph" w:customStyle="1" w:styleId="SectionTitles">
    <w:name w:val="Section Titles"/>
    <w:basedOn w:val="Normal"/>
    <w:uiPriority w:val="99"/>
    <w:rsid w:val="00357D6E"/>
    <w:rPr>
      <w:color w:val="6E3575"/>
      <w:sz w:val="40"/>
    </w:rPr>
  </w:style>
  <w:style w:type="paragraph" w:customStyle="1" w:styleId="Subsectiontitles">
    <w:name w:val="Subsection titles"/>
    <w:basedOn w:val="Normal"/>
    <w:uiPriority w:val="99"/>
    <w:rsid w:val="00AF4173"/>
    <w:pPr>
      <w:spacing w:before="180" w:after="40"/>
    </w:pPr>
    <w:rPr>
      <w:caps/>
      <w:color w:val="6E3575"/>
      <w:sz w:val="20"/>
      <w:szCs w:val="18"/>
    </w:rPr>
  </w:style>
  <w:style w:type="paragraph" w:customStyle="1" w:styleId="Italics">
    <w:name w:val="Italics"/>
    <w:basedOn w:val="Normal"/>
    <w:link w:val="ItalicsChar"/>
    <w:uiPriority w:val="99"/>
    <w:rsid w:val="00357D6E"/>
    <w:pPr>
      <w:spacing w:line="288" w:lineRule="auto"/>
    </w:pPr>
    <w:rPr>
      <w:i/>
    </w:rPr>
  </w:style>
  <w:style w:type="paragraph" w:customStyle="1" w:styleId="ItalicsBold">
    <w:name w:val="Italics Bold"/>
    <w:basedOn w:val="Italics"/>
    <w:link w:val="ItalicsBoldChar"/>
    <w:uiPriority w:val="99"/>
    <w:rsid w:val="000C0E0C"/>
    <w:rPr>
      <w:b/>
    </w:rPr>
  </w:style>
  <w:style w:type="character" w:customStyle="1" w:styleId="ItalicsChar">
    <w:name w:val="Italics Char"/>
    <w:basedOn w:val="DefaultParagraphFont"/>
    <w:link w:val="Italics"/>
    <w:uiPriority w:val="99"/>
    <w:locked/>
    <w:rsid w:val="000C0E0C"/>
    <w:rPr>
      <w:rFonts w:ascii="Palatino Linotype" w:hAnsi="Palatino Linotype" w:cs="Times New Roman"/>
      <w:i/>
      <w:sz w:val="24"/>
      <w:szCs w:val="24"/>
      <w:lang w:val="en-US" w:eastAsia="en-US" w:bidi="ar-SA"/>
    </w:rPr>
  </w:style>
  <w:style w:type="character" w:customStyle="1" w:styleId="ItalicsBoldChar">
    <w:name w:val="Italics Bold Char"/>
    <w:basedOn w:val="ItalicsChar"/>
    <w:link w:val="ItalicsBold"/>
    <w:uiPriority w:val="99"/>
    <w:locked/>
    <w:rsid w:val="000C0E0C"/>
    <w:rPr>
      <w:rFonts w:ascii="Palatino Linotype" w:hAnsi="Palatino Linotype" w:cs="Times New Roman"/>
      <w:b/>
      <w:i/>
      <w:sz w:val="24"/>
      <w:szCs w:val="24"/>
      <w:lang w:val="en-US" w:eastAsia="en-US" w:bidi="ar-SA"/>
    </w:rPr>
  </w:style>
  <w:style w:type="paragraph" w:styleId="BalloonText">
    <w:name w:val="Balloon Text"/>
    <w:basedOn w:val="Normal"/>
    <w:link w:val="BalloonTextChar"/>
    <w:uiPriority w:val="99"/>
    <w:semiHidden/>
    <w:rsid w:val="000C0E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254A1"/>
    <w:rPr>
      <w:rFonts w:cs="Times New Roman"/>
      <w:sz w:val="2"/>
    </w:rPr>
  </w:style>
  <w:style w:type="character" w:styleId="Hyperlink">
    <w:name w:val="Hyperlink"/>
    <w:basedOn w:val="DefaultParagraphFont"/>
    <w:uiPriority w:val="99"/>
    <w:unhideWhenUsed/>
    <w:rsid w:val="00832F2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32F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9196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196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196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196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wmf"/><Relationship Id="rId18" Type="http://schemas.openxmlformats.org/officeDocument/2006/relationships/image" Target="media/image40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0.JPG"/><Relationship Id="rId17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hyperlink" Target="http://www.musicforall.or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5" Type="http://schemas.openxmlformats.org/officeDocument/2006/relationships/settings" Target="settings.xml"/><Relationship Id="rId15" Type="http://schemas.openxmlformats.org/officeDocument/2006/relationships/hyperlink" Target="http://www.musicforall.org" TargetMode="External"/><Relationship Id="rId10" Type="http://schemas.openxmlformats.org/officeDocument/2006/relationships/image" Target="media/image10.JP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30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~1\RMaher\LOCALS~1\Temp\TCDB.tmp\Music%20event%20progra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8A603A-0F54-42DC-9A57-18A12EE7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Music event program</Template>
  <TotalTime>402</TotalTime>
  <Pages>2</Pages>
  <Words>0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rmaher</dc:creator>
  <cp:lastModifiedBy>Providence Public Schools</cp:lastModifiedBy>
  <cp:revision>20</cp:revision>
  <cp:lastPrinted>2015-12-15T19:45:00Z</cp:lastPrinted>
  <dcterms:created xsi:type="dcterms:W3CDTF">2015-12-09T19:46:00Z</dcterms:created>
  <dcterms:modified xsi:type="dcterms:W3CDTF">2015-12-18T13:59:00Z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TC060897601033</vt:lpwstr>
  </property>
</Properties>
</file>